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07B3E" w14:textId="77777777" w:rsidR="00DE11E6" w:rsidRDefault="00DE11E6" w:rsidP="00DE11E6"/>
    <w:p w14:paraId="1C44DE61" w14:textId="77777777" w:rsidR="00BE323B" w:rsidRDefault="00BE323B" w:rsidP="00DE11E6"/>
    <w:p w14:paraId="1913F573" w14:textId="77777777" w:rsidR="00BE323B" w:rsidRDefault="00BE323B" w:rsidP="00DE11E6"/>
    <w:p w14:paraId="2DBBF7D3" w14:textId="77777777" w:rsidR="00BE323B" w:rsidRDefault="00BE323B" w:rsidP="00DE11E6"/>
    <w:p w14:paraId="1F1F123A" w14:textId="77777777" w:rsidR="00BE323B" w:rsidRPr="00DE11E6" w:rsidRDefault="00BE323B" w:rsidP="00DE11E6"/>
    <w:p w14:paraId="060AF3DF" w14:textId="73849267" w:rsidR="00BE323B" w:rsidRDefault="000A17AA" w:rsidP="7B0DC683">
      <w:pPr>
        <w:pStyle w:val="Heading2"/>
        <w:rPr>
          <w:lang w:val="nb-NO"/>
        </w:rPr>
      </w:pPr>
      <w:r>
        <w:br/>
      </w:r>
      <w:r w:rsidR="00BE323B" w:rsidRPr="7B0DC683">
        <w:rPr>
          <w:lang w:val="de-DE"/>
        </w:rPr>
        <w:t>Kravs</w:t>
      </w:r>
      <w:proofErr w:type="spellStart"/>
      <w:r w:rsidR="00BE323B" w:rsidRPr="7B0DC683">
        <w:rPr>
          <w:lang w:val="nb-NO"/>
        </w:rPr>
        <w:t>kjema</w:t>
      </w:r>
      <w:proofErr w:type="spellEnd"/>
      <w:r w:rsidR="00BE323B" w:rsidRPr="7B0DC683">
        <w:rPr>
          <w:lang w:val="nb-NO"/>
        </w:rPr>
        <w:t xml:space="preserve"> for individuelt </w:t>
      </w:r>
      <w:proofErr w:type="spellStart"/>
      <w:r w:rsidR="00BE323B" w:rsidRPr="7B0DC683">
        <w:rPr>
          <w:lang w:val="nb-NO"/>
        </w:rPr>
        <w:t>lønsopprykk</w:t>
      </w:r>
      <w:proofErr w:type="spellEnd"/>
      <w:r w:rsidR="00BE323B" w:rsidRPr="7B0DC683">
        <w:rPr>
          <w:lang w:val="nb-NO"/>
        </w:rPr>
        <w:t xml:space="preserve"> ved lokale </w:t>
      </w:r>
      <w:proofErr w:type="spellStart"/>
      <w:r w:rsidR="00AF029B" w:rsidRPr="7B0DC683">
        <w:rPr>
          <w:lang w:val="nb-NO"/>
        </w:rPr>
        <w:t>forhandling</w:t>
      </w:r>
      <w:r w:rsidR="2B05A2CB" w:rsidRPr="7B0DC683">
        <w:rPr>
          <w:lang w:val="nb-NO"/>
        </w:rPr>
        <w:t>a</w:t>
      </w:r>
      <w:r w:rsidR="00AF029B" w:rsidRPr="7B0DC683">
        <w:rPr>
          <w:lang w:val="nb-NO"/>
        </w:rPr>
        <w:t>r</w:t>
      </w:r>
      <w:proofErr w:type="spellEnd"/>
      <w:r w:rsidR="00AF029B" w:rsidRPr="7B0DC683">
        <w:rPr>
          <w:lang w:val="nb-NO"/>
        </w:rPr>
        <w:t>, kapittel 4, pkt. 4</w:t>
      </w:r>
      <w:r w:rsidR="00A0246A" w:rsidRPr="7B0DC683">
        <w:rPr>
          <w:lang w:val="nb-NO"/>
        </w:rPr>
        <w:t>.</w:t>
      </w:r>
      <w:r w:rsidR="00AF029B" w:rsidRPr="7B0DC683">
        <w:rPr>
          <w:lang w:val="nb-NO"/>
        </w:rPr>
        <w:t>1</w:t>
      </w:r>
    </w:p>
    <w:p w14:paraId="6D3A5959" w14:textId="77777777" w:rsidR="00BE323B" w:rsidRPr="00BE323B" w:rsidRDefault="00BE323B" w:rsidP="00BE323B">
      <w:pPr>
        <w:rPr>
          <w:lang w:val="nb-NO"/>
        </w:rPr>
      </w:pPr>
    </w:p>
    <w:p w14:paraId="72829308" w14:textId="77777777" w:rsidR="00BE323B" w:rsidRPr="00BE323B" w:rsidRDefault="00BE323B" w:rsidP="00BE323B">
      <w:pPr>
        <w:rPr>
          <w:rFonts w:ascii="Georgia" w:hAnsi="Georgia"/>
          <w:lang w:val="nb-NO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6"/>
        <w:gridCol w:w="1571"/>
        <w:gridCol w:w="3572"/>
      </w:tblGrid>
      <w:tr w:rsidR="00BE323B" w14:paraId="40310AD8" w14:textId="77777777" w:rsidTr="5682446A">
        <w:trPr>
          <w:trHeight w:val="210"/>
        </w:trPr>
        <w:tc>
          <w:tcPr>
            <w:tcW w:w="61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F82BC" w14:textId="5CAA7C8A" w:rsidR="00BE323B" w:rsidRPr="00BE323B" w:rsidRDefault="00BE323B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proofErr w:type="spellStart"/>
            <w:r w:rsidRPr="7B0DC683">
              <w:rPr>
                <w:rFonts w:ascii="Georgia" w:hAnsi="Georgia"/>
                <w:b/>
                <w:bCs/>
                <w:sz w:val="20"/>
                <w:szCs w:val="20"/>
              </w:rPr>
              <w:t>Na</w:t>
            </w:r>
            <w:r w:rsidR="38731A2A" w:rsidRPr="7B0DC683">
              <w:rPr>
                <w:rFonts w:ascii="Georgia" w:hAnsi="Georgia"/>
                <w:b/>
                <w:bCs/>
                <w:sz w:val="20"/>
                <w:szCs w:val="20"/>
              </w:rPr>
              <w:t>mn</w:t>
            </w:r>
            <w:proofErr w:type="spellEnd"/>
            <w:r w:rsidRPr="7B0DC683">
              <w:rPr>
                <w:rFonts w:ascii="Georgia" w:hAnsi="Georgi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571E46" w14:textId="77777777" w:rsidR="00BE323B" w:rsidRPr="00BE323B" w:rsidRDefault="00BE323B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proofErr w:type="spellStart"/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Fødselsdato</w:t>
            </w:r>
            <w:proofErr w:type="spellEnd"/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:</w:t>
            </w:r>
          </w:p>
        </w:tc>
      </w:tr>
      <w:tr w:rsidR="00BE323B" w14:paraId="1F417D7D" w14:textId="77777777" w:rsidTr="5682446A">
        <w:trPr>
          <w:trHeight w:val="340"/>
        </w:trPr>
        <w:tc>
          <w:tcPr>
            <w:tcW w:w="61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79C8C7" w14:textId="77777777" w:rsidR="00BE323B" w:rsidRPr="00BE323B" w:rsidRDefault="00BE323B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1838A2" w14:textId="77777777" w:rsidR="00BE323B" w:rsidRPr="00BE323B" w:rsidRDefault="00BE323B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</w:p>
        </w:tc>
      </w:tr>
      <w:tr w:rsidR="00BE323B" w14:paraId="2B2CE5D2" w14:textId="77777777" w:rsidTr="5682446A">
        <w:trPr>
          <w:trHeight w:val="227"/>
        </w:trPr>
        <w:tc>
          <w:tcPr>
            <w:tcW w:w="4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7E7B2" w14:textId="77777777" w:rsidR="00BE323B" w:rsidRPr="00BE323B" w:rsidRDefault="00BE323B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proofErr w:type="spellStart"/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Adresse</w:t>
            </w:r>
            <w:proofErr w:type="spellEnd"/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0075D9" w14:textId="77777777" w:rsidR="00BE323B" w:rsidRPr="00BE323B" w:rsidRDefault="00BE323B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proofErr w:type="spellStart"/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Postnr</w:t>
            </w:r>
            <w:proofErr w:type="spellEnd"/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B5EC09" w14:textId="48F8D05E" w:rsidR="00BE323B" w:rsidRPr="00BE323B" w:rsidRDefault="00BE323B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proofErr w:type="spellStart"/>
            <w:r w:rsidRPr="7B0DC683">
              <w:rPr>
                <w:rFonts w:ascii="Georgia" w:hAnsi="Georgia"/>
                <w:b/>
                <w:bCs/>
                <w:sz w:val="20"/>
                <w:szCs w:val="20"/>
              </w:rPr>
              <w:t>St</w:t>
            </w:r>
            <w:r w:rsidR="55458138" w:rsidRPr="7B0DC683">
              <w:rPr>
                <w:rFonts w:ascii="Georgia" w:hAnsi="Georgia"/>
                <w:b/>
                <w:bCs/>
                <w:sz w:val="20"/>
                <w:szCs w:val="20"/>
              </w:rPr>
              <w:t>a</w:t>
            </w:r>
            <w:r w:rsidRPr="7B0DC683">
              <w:rPr>
                <w:rFonts w:ascii="Georgia" w:hAnsi="Georgia"/>
                <w:b/>
                <w:bCs/>
                <w:sz w:val="20"/>
                <w:szCs w:val="20"/>
              </w:rPr>
              <w:t>d</w:t>
            </w:r>
            <w:proofErr w:type="spellEnd"/>
            <w:r w:rsidRPr="7B0DC683">
              <w:rPr>
                <w:rFonts w:ascii="Georgia" w:hAnsi="Georgia"/>
                <w:b/>
                <w:bCs/>
                <w:sz w:val="20"/>
                <w:szCs w:val="20"/>
              </w:rPr>
              <w:t>:</w:t>
            </w:r>
          </w:p>
        </w:tc>
      </w:tr>
      <w:tr w:rsidR="00BE323B" w14:paraId="4FD256BF" w14:textId="77777777" w:rsidTr="5682446A">
        <w:trPr>
          <w:trHeight w:val="340"/>
        </w:trPr>
        <w:tc>
          <w:tcPr>
            <w:tcW w:w="4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7966E1" w14:textId="77777777" w:rsidR="00BE323B" w:rsidRPr="00BE323B" w:rsidRDefault="00BE323B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CAB6A" w14:textId="77777777" w:rsidR="00BE323B" w:rsidRPr="00BE323B" w:rsidRDefault="00BE323B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F8EE15" w14:textId="77777777" w:rsidR="00BE323B" w:rsidRPr="00BE323B" w:rsidRDefault="00BE323B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BE323B" w14:paraId="428EC8EC" w14:textId="77777777" w:rsidTr="5682446A">
        <w:trPr>
          <w:trHeight w:val="227"/>
        </w:trPr>
        <w:tc>
          <w:tcPr>
            <w:tcW w:w="9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6C34A" w14:textId="59456D82" w:rsidR="00BE323B" w:rsidRPr="00BE323B" w:rsidRDefault="0005135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proofErr w:type="spellStart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>Arbeidsplass</w:t>
            </w:r>
            <w:proofErr w:type="spellEnd"/>
            <w:r w:rsidR="6FD3A667" w:rsidRPr="5682446A">
              <w:rPr>
                <w:rFonts w:ascii="Georgia" w:hAnsi="Georgia"/>
                <w:b/>
                <w:bCs/>
                <w:sz w:val="20"/>
                <w:szCs w:val="20"/>
              </w:rPr>
              <w:t>:</w:t>
            </w:r>
          </w:p>
        </w:tc>
      </w:tr>
      <w:tr w:rsidR="00BE323B" w14:paraId="05D09062" w14:textId="77777777" w:rsidTr="5682446A">
        <w:trPr>
          <w:trHeight w:val="339"/>
        </w:trPr>
        <w:tc>
          <w:tcPr>
            <w:tcW w:w="9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BED3CE" w14:textId="77777777" w:rsidR="00BE323B" w:rsidRPr="00BE323B" w:rsidRDefault="00BE323B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BE323B" w14:paraId="039F4FAC" w14:textId="77777777" w:rsidTr="5682446A">
        <w:trPr>
          <w:trHeight w:val="227"/>
        </w:trPr>
        <w:tc>
          <w:tcPr>
            <w:tcW w:w="4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3FAD89" w14:textId="76F9F35D" w:rsidR="00BE323B" w:rsidRPr="00BE323B" w:rsidRDefault="00BE323B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proofErr w:type="spellStart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>Arbeidsg</w:t>
            </w:r>
            <w:r w:rsidR="5B23D8A9" w:rsidRPr="5682446A">
              <w:rPr>
                <w:rFonts w:ascii="Georgia" w:hAnsi="Georgia"/>
                <w:b/>
                <w:bCs/>
                <w:sz w:val="20"/>
                <w:szCs w:val="20"/>
              </w:rPr>
              <w:t>jevar</w:t>
            </w:r>
            <w:proofErr w:type="spellEnd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2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F12181" w14:textId="77777777" w:rsidR="00BE323B" w:rsidRPr="00BE323B" w:rsidRDefault="00BE323B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E-post:</w:t>
            </w:r>
          </w:p>
        </w:tc>
      </w:tr>
      <w:tr w:rsidR="00BE323B" w14:paraId="55268155" w14:textId="77777777" w:rsidTr="5682446A">
        <w:trPr>
          <w:trHeight w:val="340"/>
        </w:trPr>
        <w:tc>
          <w:tcPr>
            <w:tcW w:w="4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C02C10" w14:textId="77777777" w:rsidR="00BE323B" w:rsidRPr="00BE323B" w:rsidRDefault="00BE323B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2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72C98" w14:textId="77777777" w:rsidR="00BE323B" w:rsidRPr="00BE323B" w:rsidRDefault="00BE323B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BE323B" w14:paraId="0DB319DF" w14:textId="77777777" w:rsidTr="5682446A">
        <w:trPr>
          <w:trHeight w:val="227"/>
        </w:trPr>
        <w:tc>
          <w:tcPr>
            <w:tcW w:w="4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3C89F9" w14:textId="77777777" w:rsidR="00BE323B" w:rsidRPr="00BE323B" w:rsidRDefault="00BE323B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proofErr w:type="spellStart"/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Mobiltelefon</w:t>
            </w:r>
            <w:proofErr w:type="spellEnd"/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2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85E51B" w14:textId="77777777" w:rsidR="00BE323B" w:rsidRPr="00BE323B" w:rsidRDefault="00BE323B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proofErr w:type="spellStart"/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Tlf</w:t>
            </w:r>
            <w:proofErr w:type="spellEnd"/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arbeid</w:t>
            </w:r>
            <w:proofErr w:type="spellEnd"/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:</w:t>
            </w:r>
          </w:p>
        </w:tc>
      </w:tr>
      <w:tr w:rsidR="00BE323B" w14:paraId="0501D591" w14:textId="77777777" w:rsidTr="5682446A">
        <w:trPr>
          <w:trHeight w:val="340"/>
        </w:trPr>
        <w:tc>
          <w:tcPr>
            <w:tcW w:w="4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44A6B" w14:textId="77777777" w:rsidR="00BE323B" w:rsidRPr="00BE323B" w:rsidRDefault="00BE323B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2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D7AC81" w14:textId="77777777" w:rsidR="00BE323B" w:rsidRPr="00BE323B" w:rsidRDefault="00BE323B">
            <w:pPr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326AC32A" w14:textId="77777777" w:rsidR="00BE323B" w:rsidRPr="00A639B8" w:rsidRDefault="00BE323B" w:rsidP="00BE323B">
      <w:pPr>
        <w:rPr>
          <w:rFonts w:ascii="Georgia" w:hAnsi="Georgia"/>
          <w:sz w:val="22"/>
        </w:rPr>
      </w:pPr>
    </w:p>
    <w:p w14:paraId="44CDF188" w14:textId="30F08CEA" w:rsidR="00BE323B" w:rsidRDefault="00BE323B" w:rsidP="5A1F8E7C">
      <w:pPr>
        <w:rPr>
          <w:rFonts w:ascii="Georgia" w:hAnsi="Georgia"/>
          <w:b/>
          <w:bCs/>
          <w:i/>
          <w:iCs/>
          <w:sz w:val="22"/>
          <w:szCs w:val="22"/>
        </w:rPr>
      </w:pPr>
      <w:proofErr w:type="spellStart"/>
      <w:r w:rsidRPr="5A1F8E7C">
        <w:rPr>
          <w:rFonts w:ascii="Georgia" w:hAnsi="Georgia"/>
          <w:b/>
          <w:bCs/>
          <w:i/>
          <w:iCs/>
          <w:sz w:val="22"/>
          <w:szCs w:val="22"/>
        </w:rPr>
        <w:t>N</w:t>
      </w:r>
      <w:r w:rsidR="2F2C23D0" w:rsidRPr="5A1F8E7C">
        <w:rPr>
          <w:rFonts w:ascii="Georgia" w:hAnsi="Georgia"/>
          <w:b/>
          <w:bCs/>
          <w:i/>
          <w:iCs/>
          <w:sz w:val="22"/>
          <w:szCs w:val="22"/>
        </w:rPr>
        <w:t>o</w:t>
      </w:r>
      <w:r w:rsidRPr="5A1F8E7C">
        <w:rPr>
          <w:rFonts w:ascii="Georgia" w:hAnsi="Georgia"/>
          <w:b/>
          <w:bCs/>
          <w:i/>
          <w:iCs/>
          <w:sz w:val="22"/>
          <w:szCs w:val="22"/>
        </w:rPr>
        <w:t>vær</w:t>
      </w:r>
      <w:r w:rsidR="7DF39123" w:rsidRPr="5A1F8E7C">
        <w:rPr>
          <w:rFonts w:ascii="Georgia" w:hAnsi="Georgia"/>
          <w:b/>
          <w:bCs/>
          <w:i/>
          <w:iCs/>
          <w:sz w:val="22"/>
          <w:szCs w:val="22"/>
        </w:rPr>
        <w:t>a</w:t>
      </w:r>
      <w:r w:rsidRPr="5A1F8E7C">
        <w:rPr>
          <w:rFonts w:ascii="Georgia" w:hAnsi="Georgia"/>
          <w:b/>
          <w:bCs/>
          <w:i/>
          <w:iCs/>
          <w:sz w:val="22"/>
          <w:szCs w:val="22"/>
        </w:rPr>
        <w:t>nde</w:t>
      </w:r>
      <w:proofErr w:type="spellEnd"/>
      <w:r w:rsidRPr="5A1F8E7C">
        <w:rPr>
          <w:rFonts w:ascii="Georgia" w:hAnsi="Georgia"/>
          <w:b/>
          <w:bCs/>
          <w:i/>
          <w:iCs/>
          <w:sz w:val="22"/>
          <w:szCs w:val="22"/>
        </w:rPr>
        <w:t>: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6"/>
        <w:gridCol w:w="2551"/>
        <w:gridCol w:w="2271"/>
        <w:gridCol w:w="2411"/>
      </w:tblGrid>
      <w:tr w:rsidR="00BE323B" w:rsidRPr="00BE323B" w14:paraId="6DF68F14" w14:textId="77777777" w:rsidTr="5682446A">
        <w:trPr>
          <w:trHeight w:val="227"/>
        </w:trPr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B7CEFE" w14:textId="77777777" w:rsidR="00BE323B" w:rsidRPr="00BE323B" w:rsidRDefault="00BE323B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proofErr w:type="spellStart"/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Stillingskode</w:t>
            </w:r>
            <w:proofErr w:type="spellEnd"/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8C9EEB" w14:textId="38091F3C" w:rsidR="00BE323B" w:rsidRPr="00BE323B" w:rsidRDefault="00BE323B">
            <w:proofErr w:type="spellStart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>Stillings</w:t>
            </w:r>
            <w:r w:rsidR="4DA5A7C6" w:rsidRPr="5682446A">
              <w:rPr>
                <w:rFonts w:ascii="Georgia" w:hAnsi="Georgia"/>
                <w:b/>
                <w:bCs/>
                <w:sz w:val="20"/>
                <w:szCs w:val="20"/>
              </w:rPr>
              <w:t>nemnin</w:t>
            </w:r>
            <w:r w:rsidR="03DFF9B0" w:rsidRPr="5682446A">
              <w:rPr>
                <w:rFonts w:ascii="Georgia" w:hAnsi="Georgia"/>
                <w:b/>
                <w:bCs/>
                <w:sz w:val="20"/>
                <w:szCs w:val="20"/>
              </w:rPr>
              <w:t>g</w:t>
            </w:r>
            <w:proofErr w:type="spellEnd"/>
            <w:r w:rsidR="4DA5A7C6" w:rsidRPr="5682446A">
              <w:rPr>
                <w:rFonts w:ascii="Georgia" w:hAnsi="Georgi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6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98380" w14:textId="63667D16" w:rsidR="00BE323B" w:rsidRPr="00BE323B" w:rsidRDefault="00BE323B">
            <w:pPr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</w:pPr>
            <w:r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 xml:space="preserve">Tittel (hvis </w:t>
            </w:r>
            <w:proofErr w:type="spellStart"/>
            <w:r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ann</w:t>
            </w:r>
            <w:r w:rsidR="2640C8AF"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a</w:t>
            </w:r>
            <w:r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n</w:t>
            </w:r>
            <w:proofErr w:type="spellEnd"/>
            <w:r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 xml:space="preserve"> enn </w:t>
            </w:r>
            <w:proofErr w:type="spellStart"/>
            <w:r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stillings</w:t>
            </w:r>
            <w:r w:rsidR="2D079CBB"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nem</w:t>
            </w:r>
            <w:r w:rsidR="43575451"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n</w:t>
            </w:r>
            <w:r w:rsidR="170CA32A"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i</w:t>
            </w:r>
            <w:r w:rsidR="366F3997"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n</w:t>
            </w:r>
            <w:r w:rsidR="019BEE20"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g</w:t>
            </w:r>
            <w:proofErr w:type="spellEnd"/>
            <w:r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):</w:t>
            </w:r>
          </w:p>
        </w:tc>
      </w:tr>
      <w:tr w:rsidR="00BE323B" w:rsidRPr="00BE323B" w14:paraId="2F18408C" w14:textId="77777777" w:rsidTr="5682446A">
        <w:trPr>
          <w:trHeight w:val="340"/>
        </w:trPr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DBDA58" w14:textId="77777777" w:rsidR="00BE323B" w:rsidRPr="00BE323B" w:rsidRDefault="00BE323B">
            <w:pPr>
              <w:rPr>
                <w:rFonts w:ascii="Georgia" w:hAnsi="Georgia"/>
                <w:sz w:val="20"/>
                <w:szCs w:val="20"/>
                <w:lang w:val="nb-NO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5420FB" w14:textId="77777777" w:rsidR="00BE323B" w:rsidRPr="00BE323B" w:rsidRDefault="00BE323B">
            <w:pPr>
              <w:rPr>
                <w:rFonts w:ascii="Georgia" w:hAnsi="Georgia"/>
                <w:sz w:val="20"/>
                <w:szCs w:val="20"/>
                <w:lang w:val="nb-NO"/>
              </w:rPr>
            </w:pPr>
          </w:p>
        </w:tc>
        <w:tc>
          <w:tcPr>
            <w:tcW w:w="46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82342B" w14:textId="77777777" w:rsidR="00BE323B" w:rsidRPr="00BE323B" w:rsidRDefault="00BE323B">
            <w:pPr>
              <w:rPr>
                <w:rFonts w:ascii="Georgia" w:hAnsi="Georgia"/>
                <w:sz w:val="20"/>
                <w:szCs w:val="20"/>
                <w:lang w:val="nb-NO"/>
              </w:rPr>
            </w:pPr>
          </w:p>
        </w:tc>
      </w:tr>
      <w:tr w:rsidR="00BE323B" w:rsidRPr="00BE323B" w14:paraId="6F2B582A" w14:textId="77777777" w:rsidTr="5682446A">
        <w:trPr>
          <w:trHeight w:val="227"/>
        </w:trPr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70F60D" w14:textId="3016F20E" w:rsidR="00BE323B" w:rsidRPr="00BE323B" w:rsidRDefault="00BE323B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proofErr w:type="spellStart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>Årsløn</w:t>
            </w:r>
            <w:proofErr w:type="spellEnd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9C3D99" w14:textId="064D9E0F" w:rsidR="00BE323B" w:rsidRPr="00BE323B" w:rsidRDefault="00BE323B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proofErr w:type="spellStart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>Evt</w:t>
            </w:r>
            <w:proofErr w:type="spellEnd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="00A0246A" w:rsidRPr="5682446A">
              <w:rPr>
                <w:rFonts w:ascii="Georgia" w:hAnsi="Georgia"/>
                <w:b/>
                <w:bCs/>
                <w:sz w:val="20"/>
                <w:szCs w:val="20"/>
              </w:rPr>
              <w:t>personl</w:t>
            </w:r>
            <w:r w:rsidR="0268B6A2" w:rsidRPr="5682446A">
              <w:rPr>
                <w:rFonts w:ascii="Georgia" w:hAnsi="Georgia"/>
                <w:b/>
                <w:bCs/>
                <w:sz w:val="20"/>
                <w:szCs w:val="20"/>
              </w:rPr>
              <w:t>e</w:t>
            </w:r>
            <w:r w:rsidR="00A0246A" w:rsidRPr="5682446A">
              <w:rPr>
                <w:rFonts w:ascii="Georgia" w:hAnsi="Georgia"/>
                <w:b/>
                <w:bCs/>
                <w:sz w:val="20"/>
                <w:szCs w:val="20"/>
              </w:rPr>
              <w:t>g</w:t>
            </w:r>
            <w:proofErr w:type="spellEnd"/>
            <w:r w:rsidR="00A0246A" w:rsidRPr="5682446A">
              <w:rPr>
                <w:rFonts w:ascii="Georgia" w:hAnsi="Georg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>tillegg</w:t>
            </w:r>
            <w:proofErr w:type="spellEnd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6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3C723" w14:textId="14D12229" w:rsidR="00BE323B" w:rsidRPr="00BE323B" w:rsidRDefault="00BE323B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proofErr w:type="spellStart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>Stillings</w:t>
            </w:r>
            <w:r w:rsidR="161819E2" w:rsidRPr="5682446A">
              <w:rPr>
                <w:rFonts w:ascii="Georgia" w:hAnsi="Georgia"/>
                <w:b/>
                <w:bCs/>
                <w:sz w:val="20"/>
                <w:szCs w:val="20"/>
              </w:rPr>
              <w:t>prosent</w:t>
            </w:r>
            <w:proofErr w:type="spellEnd"/>
            <w:r w:rsidR="161819E2" w:rsidRPr="5682446A">
              <w:rPr>
                <w:rFonts w:ascii="Georgia" w:hAnsi="Georgia"/>
                <w:b/>
                <w:bCs/>
                <w:sz w:val="20"/>
                <w:szCs w:val="20"/>
              </w:rPr>
              <w:t>:</w:t>
            </w:r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 xml:space="preserve"> (%):</w:t>
            </w:r>
          </w:p>
        </w:tc>
      </w:tr>
      <w:tr w:rsidR="00BE323B" w:rsidRPr="00BE323B" w14:paraId="4D9E8B31" w14:textId="77777777" w:rsidTr="5682446A">
        <w:trPr>
          <w:trHeight w:val="340"/>
        </w:trPr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E223EA" w14:textId="77777777" w:rsidR="00BE323B" w:rsidRPr="00BE323B" w:rsidRDefault="00BE323B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88AE23" w14:textId="77777777" w:rsidR="00BE323B" w:rsidRPr="00BE323B" w:rsidRDefault="00BE323B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46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8D3E5F" w14:textId="77777777" w:rsidR="00BE323B" w:rsidRPr="00BE323B" w:rsidRDefault="00BE323B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BE323B" w:rsidRPr="00BE323B" w14:paraId="0FB6F2C1" w14:textId="77777777" w:rsidTr="5682446A">
        <w:trPr>
          <w:trHeight w:val="227"/>
        </w:trPr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4EB7FB" w14:textId="6C791D80" w:rsidR="00BE323B" w:rsidRPr="00BE323B" w:rsidRDefault="2B83BA83">
            <w:pPr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</w:pPr>
            <w:r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S</w:t>
            </w:r>
            <w:r w:rsidR="2DD6A259"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tarta i</w:t>
            </w:r>
            <w:r w:rsidR="00BE323B"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 xml:space="preserve"> </w:t>
            </w:r>
            <w:proofErr w:type="spellStart"/>
            <w:r w:rsidR="00BE323B"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n</w:t>
            </w:r>
            <w:r w:rsidR="54DF4B52"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o</w:t>
            </w:r>
            <w:r w:rsidR="00BE323B"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vær</w:t>
            </w:r>
            <w:r w:rsidR="4A3372B8"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a</w:t>
            </w:r>
            <w:r w:rsidR="00BE323B"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nde</w:t>
            </w:r>
            <w:proofErr w:type="spellEnd"/>
            <w:r w:rsidR="00BE323B"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 xml:space="preserve"> stilling (dato):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50894" w14:textId="5A5008F5" w:rsidR="00BE323B" w:rsidRPr="00BE323B" w:rsidRDefault="60D6B79D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proofErr w:type="spellStart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>Tilsetjings</w:t>
            </w:r>
            <w:r w:rsidR="00BE323B" w:rsidRPr="5682446A">
              <w:rPr>
                <w:rFonts w:ascii="Georgia" w:hAnsi="Georgia"/>
                <w:b/>
                <w:bCs/>
                <w:sz w:val="20"/>
                <w:szCs w:val="20"/>
              </w:rPr>
              <w:t>forhold</w:t>
            </w:r>
            <w:proofErr w:type="spellEnd"/>
            <w:r w:rsidR="00BE323B" w:rsidRPr="5682446A">
              <w:rPr>
                <w:rFonts w:ascii="Georgia" w:hAnsi="Georgi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56DAEC" w14:textId="31B3C03C" w:rsidR="00BE323B" w:rsidRPr="00BE323B" w:rsidRDefault="00BE323B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proofErr w:type="spellStart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>Siste</w:t>
            </w:r>
            <w:proofErr w:type="spellEnd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>lønsopprykk</w:t>
            </w:r>
            <w:proofErr w:type="spellEnd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>dato</w:t>
            </w:r>
            <w:proofErr w:type="spellEnd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>):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1982AE" w14:textId="472E6D40" w:rsidR="00BE323B" w:rsidRPr="00BE323B" w:rsidRDefault="00051354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proofErr w:type="spellStart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>Løns</w:t>
            </w:r>
            <w:r w:rsidR="00462275" w:rsidRPr="5682446A">
              <w:rPr>
                <w:rFonts w:ascii="Georgia" w:hAnsi="Georgia"/>
                <w:b/>
                <w:bCs/>
                <w:sz w:val="20"/>
                <w:szCs w:val="20"/>
              </w:rPr>
              <w:t>gruppe</w:t>
            </w:r>
            <w:proofErr w:type="spellEnd"/>
            <w:r w:rsidR="00462275" w:rsidRPr="5682446A">
              <w:rPr>
                <w:rFonts w:ascii="Georgia" w:hAnsi="Georg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62275" w:rsidRPr="5682446A">
              <w:rPr>
                <w:rFonts w:ascii="Georgia" w:hAnsi="Georgia"/>
                <w:b/>
                <w:bCs/>
                <w:sz w:val="20"/>
                <w:szCs w:val="20"/>
              </w:rPr>
              <w:t>og</w:t>
            </w:r>
            <w:proofErr w:type="spellEnd"/>
            <w:r w:rsidR="00462275" w:rsidRPr="5682446A">
              <w:rPr>
                <w:rFonts w:ascii="Georgia" w:hAnsi="Georg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62275" w:rsidRPr="5682446A">
              <w:rPr>
                <w:rFonts w:ascii="Georgia" w:hAnsi="Georgia"/>
                <w:b/>
                <w:bCs/>
                <w:sz w:val="20"/>
                <w:szCs w:val="20"/>
              </w:rPr>
              <w:t>ansiennitet</w:t>
            </w:r>
            <w:proofErr w:type="spellEnd"/>
          </w:p>
        </w:tc>
      </w:tr>
      <w:tr w:rsidR="00BE323B" w:rsidRPr="00BE323B" w14:paraId="49E2A53C" w14:textId="77777777" w:rsidTr="5682446A">
        <w:trPr>
          <w:trHeight w:val="340"/>
        </w:trPr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8B89A9" w14:textId="77777777" w:rsidR="00BE323B" w:rsidRPr="00BE323B" w:rsidRDefault="00BE323B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2D1767" w14:textId="52D674B9" w:rsidR="00BE323B" w:rsidRPr="00BE323B" w:rsidRDefault="00BE323B">
            <w:pPr>
              <w:rPr>
                <w:rFonts w:ascii="Georgia" w:hAnsi="Georgia"/>
                <w:sz w:val="20"/>
                <w:szCs w:val="20"/>
              </w:rPr>
            </w:pPr>
            <w:proofErr w:type="gramStart"/>
            <w:r w:rsidRPr="5682446A">
              <w:rPr>
                <w:rFonts w:ascii="Georgia" w:hAnsi="Georgia"/>
                <w:sz w:val="20"/>
                <w:szCs w:val="20"/>
              </w:rPr>
              <w:t>Fast:_</w:t>
            </w:r>
            <w:proofErr w:type="gramEnd"/>
            <w:r w:rsidRPr="5682446A">
              <w:rPr>
                <w:rFonts w:ascii="Georgia" w:hAnsi="Georgia"/>
                <w:sz w:val="20"/>
                <w:szCs w:val="20"/>
              </w:rPr>
              <w:t xml:space="preserve">_ </w:t>
            </w:r>
            <w:proofErr w:type="spellStart"/>
            <w:proofErr w:type="gramStart"/>
            <w:r w:rsidR="15F29088" w:rsidRPr="5682446A">
              <w:rPr>
                <w:rFonts w:ascii="Georgia" w:hAnsi="Georgia"/>
                <w:sz w:val="20"/>
                <w:szCs w:val="20"/>
              </w:rPr>
              <w:t>Førebels</w:t>
            </w:r>
            <w:proofErr w:type="spellEnd"/>
            <w:r w:rsidRPr="5682446A">
              <w:rPr>
                <w:rFonts w:ascii="Georgia" w:hAnsi="Georgia"/>
                <w:sz w:val="20"/>
                <w:szCs w:val="20"/>
              </w:rPr>
              <w:t>:_</w:t>
            </w:r>
            <w:proofErr w:type="gramEnd"/>
            <w:r w:rsidRPr="5682446A">
              <w:rPr>
                <w:rFonts w:ascii="Georgia" w:hAnsi="Georgia"/>
                <w:sz w:val="20"/>
                <w:szCs w:val="20"/>
              </w:rPr>
              <w:t>_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E77967" w14:textId="77777777" w:rsidR="00BE323B" w:rsidRPr="00BE323B" w:rsidRDefault="00BE323B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2913A0" w14:textId="77777777" w:rsidR="00BE323B" w:rsidRPr="00BE323B" w:rsidRDefault="00BE323B">
            <w:pPr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16E9CCE9" w14:textId="77777777" w:rsidR="00BE323B" w:rsidRDefault="00BE323B" w:rsidP="00BE323B">
      <w:pPr>
        <w:pStyle w:val="Caption"/>
        <w:rPr>
          <w:rFonts w:ascii="Georgia" w:hAnsi="Georgia"/>
          <w:sz w:val="22"/>
        </w:rPr>
      </w:pPr>
    </w:p>
    <w:p w14:paraId="0C6058B9" w14:textId="678D9A07" w:rsidR="00BE323B" w:rsidRDefault="00BE323B" w:rsidP="00462275">
      <w:pPr>
        <w:pStyle w:val="Caption"/>
        <w:ind w:left="0"/>
        <w:rPr>
          <w:rFonts w:ascii="Georgia" w:hAnsi="Georgia"/>
          <w:sz w:val="22"/>
        </w:rPr>
      </w:pP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08"/>
        <w:gridCol w:w="2408"/>
      </w:tblGrid>
      <w:tr w:rsidR="00BE323B" w:rsidRPr="00BE323B" w14:paraId="6E38451A" w14:textId="77777777" w:rsidTr="5682446A">
        <w:trPr>
          <w:cantSplit/>
          <w:trHeight w:val="227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386BF3" w14:textId="77777777" w:rsidR="00BE323B" w:rsidRPr="00BE323B" w:rsidRDefault="00BE323B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proofErr w:type="spellStart"/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Stillingskode</w:t>
            </w:r>
            <w:proofErr w:type="spellEnd"/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9232B3" w14:textId="06B7DED2" w:rsidR="00BE323B" w:rsidRPr="00BE323B" w:rsidRDefault="00BE323B" w:rsidP="00BE323B">
            <w:pPr>
              <w:ind w:left="0"/>
              <w:rPr>
                <w:rFonts w:ascii="Georgia" w:hAnsi="Georgia"/>
                <w:b/>
                <w:bCs/>
                <w:sz w:val="20"/>
                <w:szCs w:val="20"/>
              </w:rPr>
            </w:pPr>
            <w:proofErr w:type="spellStart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>Stillings</w:t>
            </w:r>
            <w:r w:rsidR="05CDE50C" w:rsidRPr="5682446A">
              <w:rPr>
                <w:rFonts w:ascii="Georgia" w:hAnsi="Georgia"/>
                <w:b/>
                <w:bCs/>
                <w:sz w:val="20"/>
                <w:szCs w:val="20"/>
              </w:rPr>
              <w:t>n</w:t>
            </w:r>
            <w:r w:rsidR="280D338D" w:rsidRPr="5682446A">
              <w:rPr>
                <w:rFonts w:ascii="Georgia" w:hAnsi="Georgia"/>
                <w:b/>
                <w:bCs/>
                <w:sz w:val="20"/>
                <w:szCs w:val="20"/>
              </w:rPr>
              <w:t>em</w:t>
            </w:r>
            <w:r w:rsidR="660A47AF" w:rsidRPr="5682446A">
              <w:rPr>
                <w:rFonts w:ascii="Georgia" w:hAnsi="Georgia"/>
                <w:b/>
                <w:bCs/>
                <w:sz w:val="20"/>
                <w:szCs w:val="20"/>
              </w:rPr>
              <w:t>ning</w:t>
            </w:r>
            <w:proofErr w:type="spellEnd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AFECAB" w14:textId="77777777" w:rsidR="00BE323B" w:rsidRPr="00BE323B" w:rsidRDefault="00BE323B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323B">
              <w:rPr>
                <w:rFonts w:ascii="Georgia" w:hAnsi="Georgia"/>
                <w:b/>
                <w:bCs/>
                <w:sz w:val="20"/>
                <w:szCs w:val="20"/>
              </w:rPr>
              <w:t>Tittel: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74ED6" w14:textId="0B6C1665" w:rsidR="00BE323B" w:rsidRPr="00BE323B" w:rsidRDefault="00BE323B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 xml:space="preserve">Ny </w:t>
            </w:r>
            <w:proofErr w:type="spellStart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>årsløn</w:t>
            </w:r>
            <w:proofErr w:type="spellEnd"/>
            <w:r w:rsidRPr="5682446A">
              <w:rPr>
                <w:rFonts w:ascii="Georgia" w:hAnsi="Georgia"/>
                <w:b/>
                <w:bCs/>
                <w:sz w:val="20"/>
                <w:szCs w:val="20"/>
              </w:rPr>
              <w:t xml:space="preserve"> (kr.):</w:t>
            </w:r>
          </w:p>
        </w:tc>
      </w:tr>
      <w:tr w:rsidR="00BE323B" w:rsidRPr="00BE323B" w14:paraId="5C3BFA83" w14:textId="77777777" w:rsidTr="5682446A">
        <w:trPr>
          <w:cantSplit/>
          <w:trHeight w:val="340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BFDCB8" w14:textId="77777777" w:rsidR="00BE323B" w:rsidRPr="00BE323B" w:rsidRDefault="00BE323B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837CCB" w14:textId="77777777" w:rsidR="00BE323B" w:rsidRPr="00BE323B" w:rsidRDefault="00BE323B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5784FD" w14:textId="77777777" w:rsidR="00BE323B" w:rsidRPr="00BE323B" w:rsidRDefault="00BE323B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95A085" w14:textId="77777777" w:rsidR="00BE323B" w:rsidRPr="00BE323B" w:rsidRDefault="00BE323B">
            <w:pPr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04065886" w14:textId="77777777" w:rsidR="00BE323B" w:rsidRDefault="00BE323B" w:rsidP="00BE323B">
      <w:pPr>
        <w:rPr>
          <w:sz w:val="20"/>
          <w:szCs w:val="20"/>
        </w:rPr>
      </w:pPr>
    </w:p>
    <w:p w14:paraId="6CA26199" w14:textId="77777777" w:rsidR="00462275" w:rsidRDefault="00462275" w:rsidP="00BE323B">
      <w:pPr>
        <w:rPr>
          <w:sz w:val="20"/>
          <w:szCs w:val="20"/>
        </w:rPr>
      </w:pPr>
    </w:p>
    <w:p w14:paraId="55455803" w14:textId="77777777" w:rsidR="00462275" w:rsidRDefault="00462275" w:rsidP="00BE323B">
      <w:pPr>
        <w:rPr>
          <w:sz w:val="20"/>
          <w:szCs w:val="20"/>
        </w:rPr>
      </w:pPr>
    </w:p>
    <w:p w14:paraId="36554905" w14:textId="77777777" w:rsidR="00462275" w:rsidRDefault="00462275" w:rsidP="00BE323B">
      <w:pPr>
        <w:rPr>
          <w:sz w:val="20"/>
          <w:szCs w:val="20"/>
        </w:rPr>
      </w:pPr>
    </w:p>
    <w:p w14:paraId="0B1DBF67" w14:textId="77777777" w:rsidR="00462275" w:rsidRDefault="00462275" w:rsidP="00BE323B">
      <w:pPr>
        <w:rPr>
          <w:sz w:val="20"/>
          <w:szCs w:val="20"/>
        </w:rPr>
      </w:pPr>
    </w:p>
    <w:p w14:paraId="562CF8B2" w14:textId="77777777" w:rsidR="00462275" w:rsidRDefault="00462275" w:rsidP="00BE323B">
      <w:pPr>
        <w:rPr>
          <w:sz w:val="20"/>
          <w:szCs w:val="20"/>
        </w:rPr>
      </w:pPr>
    </w:p>
    <w:p w14:paraId="6A93EC53" w14:textId="77777777" w:rsidR="00E60CC8" w:rsidRDefault="00E60CC8" w:rsidP="00BE323B">
      <w:pPr>
        <w:rPr>
          <w:sz w:val="20"/>
          <w:szCs w:val="20"/>
        </w:rPr>
      </w:pPr>
    </w:p>
    <w:p w14:paraId="2E6A327C" w14:textId="10E5ABE2" w:rsidR="00080893" w:rsidRDefault="00080893">
      <w:pPr>
        <w:spacing w:after="160" w:line="278" w:lineRule="auto"/>
        <w:ind w:left="0"/>
        <w:contextualSpacing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BE323B" w:rsidRPr="00BE323B" w14:paraId="38930CC3" w14:textId="77777777" w:rsidTr="5682446A">
        <w:trPr>
          <w:trHeight w:val="307"/>
        </w:trPr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7EB37F" w14:textId="29E83923" w:rsidR="00BE323B" w:rsidRPr="00BE323B" w:rsidRDefault="79150418">
            <w:pPr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</w:pPr>
            <w:r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Grun</w:t>
            </w:r>
            <w:r w:rsidR="1607E502"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ngj</w:t>
            </w:r>
            <w:r w:rsidR="2EFF5D56"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 xml:space="preserve">eving </w:t>
            </w:r>
            <w:r w:rsidR="00BE323B"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for kravet</w:t>
            </w:r>
            <w:r w:rsidR="7126D324" w:rsidRPr="5682446A">
              <w:rPr>
                <w:rFonts w:ascii="Georgia" w:hAnsi="Georgia"/>
                <w:b/>
                <w:bCs/>
                <w:sz w:val="20"/>
                <w:szCs w:val="20"/>
                <w:lang w:val="nb-NO"/>
              </w:rPr>
              <w:t>:</w:t>
            </w:r>
          </w:p>
          <w:p w14:paraId="51B8C60F" w14:textId="32ECA53D" w:rsidR="00BE323B" w:rsidRPr="00BE323B" w:rsidRDefault="00BE323B">
            <w:pPr>
              <w:rPr>
                <w:sz w:val="20"/>
                <w:szCs w:val="20"/>
                <w:lang w:val="nb-NO"/>
              </w:rPr>
            </w:pPr>
          </w:p>
        </w:tc>
      </w:tr>
      <w:tr w:rsidR="00BE323B" w:rsidRPr="00BE323B" w14:paraId="2563924B" w14:textId="77777777" w:rsidTr="5682446A">
        <w:trPr>
          <w:trHeight w:val="7547"/>
        </w:trPr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5D611D" w14:textId="77777777" w:rsidR="00BE323B" w:rsidRPr="00BE323B" w:rsidRDefault="00BE323B">
            <w:pPr>
              <w:rPr>
                <w:rFonts w:ascii="Georgia" w:hAnsi="Georgia"/>
                <w:b/>
                <w:bCs/>
                <w:lang w:val="nb-NO"/>
              </w:rPr>
            </w:pPr>
          </w:p>
        </w:tc>
      </w:tr>
    </w:tbl>
    <w:p w14:paraId="77F00B5A" w14:textId="77777777" w:rsidR="00BE323B" w:rsidRPr="00BE323B" w:rsidRDefault="00BE323B" w:rsidP="00BE323B">
      <w:pPr>
        <w:rPr>
          <w:rFonts w:ascii="Georgia" w:hAnsi="Georgia"/>
          <w:szCs w:val="28"/>
          <w:lang w:val="nb-NO"/>
        </w:rPr>
      </w:pPr>
    </w:p>
    <w:p w14:paraId="4EF0802B" w14:textId="77777777" w:rsidR="00BE323B" w:rsidRDefault="00BE323B" w:rsidP="00BE323B">
      <w:pPr>
        <w:rPr>
          <w:rFonts w:ascii="Georgia" w:hAnsi="Georgia"/>
          <w:szCs w:val="28"/>
          <w:lang w:val="nb-NO"/>
        </w:rPr>
      </w:pPr>
    </w:p>
    <w:p w14:paraId="5866363A" w14:textId="1F7047BD" w:rsidR="00BE323B" w:rsidRPr="00BE323B" w:rsidRDefault="00BE323B" w:rsidP="00BE323B">
      <w:pPr>
        <w:rPr>
          <w:rFonts w:ascii="Georgia" w:hAnsi="Georgia"/>
          <w:b/>
          <w:bCs/>
          <w:sz w:val="24"/>
          <w:lang w:val="nb-NO"/>
        </w:rPr>
      </w:pPr>
      <w:proofErr w:type="spellStart"/>
      <w:r w:rsidRPr="5682446A">
        <w:rPr>
          <w:rFonts w:ascii="Georgia" w:hAnsi="Georgia"/>
          <w:b/>
          <w:bCs/>
          <w:sz w:val="24"/>
          <w:lang w:val="nb-NO"/>
        </w:rPr>
        <w:t>Opplysning</w:t>
      </w:r>
      <w:r w:rsidR="76E1140F" w:rsidRPr="5682446A">
        <w:rPr>
          <w:rFonts w:ascii="Georgia" w:hAnsi="Georgia"/>
          <w:b/>
          <w:bCs/>
          <w:sz w:val="24"/>
          <w:lang w:val="nb-NO"/>
        </w:rPr>
        <w:t>a</w:t>
      </w:r>
      <w:r w:rsidRPr="5682446A">
        <w:rPr>
          <w:rFonts w:ascii="Georgia" w:hAnsi="Georgia"/>
          <w:b/>
          <w:bCs/>
          <w:sz w:val="24"/>
          <w:lang w:val="nb-NO"/>
        </w:rPr>
        <w:t>ne</w:t>
      </w:r>
      <w:proofErr w:type="spellEnd"/>
      <w:r w:rsidRPr="5682446A">
        <w:rPr>
          <w:rFonts w:ascii="Georgia" w:hAnsi="Georgia"/>
          <w:b/>
          <w:bCs/>
          <w:sz w:val="24"/>
          <w:lang w:val="nb-NO"/>
        </w:rPr>
        <w:t xml:space="preserve"> på dette skjema vil </w:t>
      </w:r>
      <w:proofErr w:type="spellStart"/>
      <w:r w:rsidRPr="5682446A">
        <w:rPr>
          <w:rFonts w:ascii="Georgia" w:hAnsi="Georgia"/>
          <w:b/>
          <w:bCs/>
          <w:sz w:val="24"/>
          <w:lang w:val="nb-NO"/>
        </w:rPr>
        <w:t>b</w:t>
      </w:r>
      <w:r w:rsidR="7A6E548C" w:rsidRPr="5682446A">
        <w:rPr>
          <w:rFonts w:ascii="Georgia" w:hAnsi="Georgia"/>
          <w:b/>
          <w:bCs/>
          <w:sz w:val="24"/>
          <w:lang w:val="nb-NO"/>
        </w:rPr>
        <w:t>erre</w:t>
      </w:r>
      <w:proofErr w:type="spellEnd"/>
      <w:r w:rsidRPr="5682446A">
        <w:rPr>
          <w:rFonts w:ascii="Georgia" w:hAnsi="Georgia"/>
          <w:b/>
          <w:bCs/>
          <w:sz w:val="24"/>
          <w:lang w:val="nb-NO"/>
        </w:rPr>
        <w:t xml:space="preserve"> bli brukt i </w:t>
      </w:r>
      <w:proofErr w:type="spellStart"/>
      <w:r w:rsidRPr="5682446A">
        <w:rPr>
          <w:rFonts w:ascii="Georgia" w:hAnsi="Georgia"/>
          <w:b/>
          <w:bCs/>
          <w:sz w:val="24"/>
          <w:lang w:val="nb-NO"/>
        </w:rPr>
        <w:t>lønnsforhandling</w:t>
      </w:r>
      <w:r w:rsidR="09D5D6C0" w:rsidRPr="5682446A">
        <w:rPr>
          <w:rFonts w:ascii="Georgia" w:hAnsi="Georgia"/>
          <w:b/>
          <w:bCs/>
          <w:sz w:val="24"/>
          <w:lang w:val="nb-NO"/>
        </w:rPr>
        <w:t>a</w:t>
      </w:r>
      <w:r w:rsidRPr="5682446A">
        <w:rPr>
          <w:rFonts w:ascii="Georgia" w:hAnsi="Georgia"/>
          <w:b/>
          <w:bCs/>
          <w:sz w:val="24"/>
          <w:lang w:val="nb-NO"/>
        </w:rPr>
        <w:t>ne</w:t>
      </w:r>
      <w:proofErr w:type="spellEnd"/>
      <w:r w:rsidRPr="5682446A">
        <w:rPr>
          <w:rFonts w:ascii="Georgia" w:hAnsi="Georgia"/>
          <w:b/>
          <w:bCs/>
          <w:sz w:val="24"/>
          <w:lang w:val="nb-NO"/>
        </w:rPr>
        <w:t>.</w:t>
      </w:r>
    </w:p>
    <w:p w14:paraId="643B32CC" w14:textId="77777777" w:rsidR="00BE323B" w:rsidRPr="00BE323B" w:rsidRDefault="00BE323B" w:rsidP="00BE323B">
      <w:pPr>
        <w:rPr>
          <w:rFonts w:ascii="Georgia" w:hAnsi="Georgia"/>
          <w:sz w:val="20"/>
          <w:szCs w:val="20"/>
          <w:lang w:val="nb-NO"/>
        </w:rPr>
      </w:pPr>
    </w:p>
    <w:p w14:paraId="4E18B33F" w14:textId="369B51B0" w:rsidR="00DE11E6" w:rsidRDefault="00BE323B" w:rsidP="00DE11E6">
      <w:pPr>
        <w:rPr>
          <w:rFonts w:ascii="Georgia" w:hAnsi="Georgia"/>
          <w:sz w:val="20"/>
          <w:szCs w:val="20"/>
          <w:lang w:val="nb-NO"/>
        </w:rPr>
      </w:pPr>
      <w:r w:rsidRPr="5682446A">
        <w:rPr>
          <w:rFonts w:ascii="Georgia" w:hAnsi="Georgia"/>
          <w:sz w:val="20"/>
          <w:szCs w:val="20"/>
          <w:lang w:val="nb-NO"/>
        </w:rPr>
        <w:t xml:space="preserve">Send skjemaet til </w:t>
      </w:r>
      <w:r w:rsidR="00E87028" w:rsidRPr="5682446A">
        <w:rPr>
          <w:rFonts w:ascii="Georgia" w:hAnsi="Georgia"/>
          <w:sz w:val="20"/>
          <w:szCs w:val="20"/>
          <w:lang w:val="nb-NO"/>
        </w:rPr>
        <w:t xml:space="preserve">den </w:t>
      </w:r>
      <w:proofErr w:type="spellStart"/>
      <w:r w:rsidR="00E87028" w:rsidRPr="5682446A">
        <w:rPr>
          <w:rFonts w:ascii="Georgia" w:hAnsi="Georgia"/>
          <w:sz w:val="20"/>
          <w:szCs w:val="20"/>
          <w:lang w:val="nb-NO"/>
        </w:rPr>
        <w:t>tillitsval</w:t>
      </w:r>
      <w:r w:rsidR="4FAB8EF9" w:rsidRPr="5682446A">
        <w:rPr>
          <w:rFonts w:ascii="Georgia" w:hAnsi="Georgia"/>
          <w:sz w:val="20"/>
          <w:szCs w:val="20"/>
          <w:lang w:val="nb-NO"/>
        </w:rPr>
        <w:t>d</w:t>
      </w:r>
      <w:r w:rsidR="00E87028" w:rsidRPr="5682446A">
        <w:rPr>
          <w:rFonts w:ascii="Georgia" w:hAnsi="Georgia"/>
          <w:sz w:val="20"/>
          <w:szCs w:val="20"/>
          <w:lang w:val="nb-NO"/>
        </w:rPr>
        <w:t>e</w:t>
      </w:r>
      <w:proofErr w:type="spellEnd"/>
      <w:r w:rsidR="00E87028" w:rsidRPr="5682446A">
        <w:rPr>
          <w:rFonts w:ascii="Georgia" w:hAnsi="Georgia"/>
          <w:sz w:val="20"/>
          <w:szCs w:val="20"/>
          <w:lang w:val="nb-NO"/>
        </w:rPr>
        <w:t xml:space="preserve"> som skal forhandle </w:t>
      </w:r>
      <w:proofErr w:type="spellStart"/>
      <w:r w:rsidR="00E87028" w:rsidRPr="5682446A">
        <w:rPr>
          <w:rFonts w:ascii="Georgia" w:hAnsi="Georgia"/>
          <w:sz w:val="20"/>
          <w:szCs w:val="20"/>
          <w:lang w:val="nb-NO"/>
        </w:rPr>
        <w:t>løn</w:t>
      </w:r>
      <w:proofErr w:type="spellEnd"/>
      <w:r w:rsidR="00E87028" w:rsidRPr="5682446A">
        <w:rPr>
          <w:rFonts w:ascii="Georgia" w:hAnsi="Georgia"/>
          <w:sz w:val="20"/>
          <w:szCs w:val="20"/>
          <w:lang w:val="nb-NO"/>
        </w:rPr>
        <w:t xml:space="preserve"> for deg.</w:t>
      </w:r>
    </w:p>
    <w:p w14:paraId="74CC16DA" w14:textId="028DC1A5" w:rsidR="00B2296F" w:rsidRPr="00BE323B" w:rsidRDefault="00B2296F" w:rsidP="00DE11E6">
      <w:pPr>
        <w:rPr>
          <w:rFonts w:ascii="Georgia" w:hAnsi="Georgia"/>
          <w:sz w:val="20"/>
          <w:szCs w:val="20"/>
          <w:lang w:val="nb-NO"/>
        </w:rPr>
      </w:pPr>
      <w:r w:rsidRPr="5682446A">
        <w:rPr>
          <w:rFonts w:ascii="Georgia" w:hAnsi="Georgia"/>
          <w:sz w:val="20"/>
          <w:szCs w:val="20"/>
          <w:lang w:val="nb-NO"/>
        </w:rPr>
        <w:t>Hvis du er usikker på</w:t>
      </w:r>
      <w:r w:rsidR="439C5148" w:rsidRPr="5682446A">
        <w:rPr>
          <w:rFonts w:ascii="Georgia" w:hAnsi="Georgia"/>
          <w:sz w:val="20"/>
          <w:szCs w:val="20"/>
          <w:lang w:val="nb-NO"/>
        </w:rPr>
        <w:t xml:space="preserve"> kven</w:t>
      </w:r>
      <w:r w:rsidRPr="5682446A">
        <w:rPr>
          <w:rFonts w:ascii="Georgia" w:hAnsi="Georgia"/>
          <w:sz w:val="20"/>
          <w:szCs w:val="20"/>
          <w:lang w:val="nb-NO"/>
        </w:rPr>
        <w:t xml:space="preserve"> det er, kan du lese om det her: </w:t>
      </w:r>
      <w:r>
        <w:br/>
      </w:r>
      <w:hyperlink r:id="rId11">
        <w:r w:rsidR="00080893" w:rsidRPr="5682446A">
          <w:rPr>
            <w:rStyle w:val="Hyperlink"/>
            <w:rFonts w:ascii="Georgia" w:hAnsi="Georgia"/>
            <w:sz w:val="20"/>
            <w:szCs w:val="20"/>
            <w:lang w:val="nb-NO"/>
          </w:rPr>
          <w:t>https://spirprofesjon.no/loenn-og-arbeidsvilkaar/lokale-loennsforhandlinger-i-tariffomraade-ka/informasjon-om-lokale-forhandlinger-i-fellesraad/</w:t>
        </w:r>
      </w:hyperlink>
      <w:r w:rsidR="00080893" w:rsidRPr="5682446A">
        <w:rPr>
          <w:rFonts w:ascii="Georgia" w:hAnsi="Georgia"/>
          <w:sz w:val="20"/>
          <w:szCs w:val="20"/>
          <w:lang w:val="nb-NO"/>
        </w:rPr>
        <w:t xml:space="preserve"> </w:t>
      </w:r>
    </w:p>
    <w:sectPr w:rsidR="00B2296F" w:rsidRPr="00BE323B" w:rsidSect="000A17A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107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DC544" w14:textId="77777777" w:rsidR="00E8004A" w:rsidRDefault="00E8004A" w:rsidP="00DE11E6">
      <w:r>
        <w:separator/>
      </w:r>
    </w:p>
  </w:endnote>
  <w:endnote w:type="continuationSeparator" w:id="0">
    <w:p w14:paraId="6BFFD0C9" w14:textId="77777777" w:rsidR="00E8004A" w:rsidRDefault="00E8004A" w:rsidP="00DE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F9790" w14:textId="261D0C9F" w:rsidR="00BB5040" w:rsidRDefault="00BB5040" w:rsidP="007F6E61">
    <w:pPr>
      <w:pStyle w:val="Footer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AA223" w14:textId="77777777" w:rsidR="00E40FD1" w:rsidRPr="00E40FD1" w:rsidRDefault="00E40FD1" w:rsidP="00E40FD1">
    <w:pPr>
      <w:pStyle w:val="Footer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615C1" w14:textId="77777777" w:rsidR="00E8004A" w:rsidRDefault="00E8004A" w:rsidP="00DE11E6">
      <w:r>
        <w:separator/>
      </w:r>
    </w:p>
  </w:footnote>
  <w:footnote w:type="continuationSeparator" w:id="0">
    <w:p w14:paraId="6420BFEF" w14:textId="77777777" w:rsidR="00E8004A" w:rsidRDefault="00E8004A" w:rsidP="00DE1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3025" w14:textId="77777777" w:rsidR="00D91C5D" w:rsidRDefault="00D91C5D" w:rsidP="002D08B5">
    <w:pPr>
      <w:pStyle w:val="Header"/>
    </w:pPr>
  </w:p>
  <w:p w14:paraId="599AB49C" w14:textId="77777777" w:rsidR="002D08B5" w:rsidRDefault="002D08B5" w:rsidP="002D08B5">
    <w:pPr>
      <w:pStyle w:val="Header"/>
    </w:pPr>
  </w:p>
  <w:p w14:paraId="1F0FB537" w14:textId="77777777" w:rsidR="002D08B5" w:rsidRPr="002D08B5" w:rsidRDefault="002D08B5" w:rsidP="002D08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E968" w14:textId="77777777" w:rsidR="00E40FD1" w:rsidRDefault="00E40FD1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203C8A9C" wp14:editId="4D9E3672">
          <wp:simplePos x="0" y="0"/>
          <wp:positionH relativeFrom="column">
            <wp:posOffset>-1250579</wp:posOffset>
          </wp:positionH>
          <wp:positionV relativeFrom="page">
            <wp:posOffset>-363855</wp:posOffset>
          </wp:positionV>
          <wp:extent cx="8229600" cy="1566000"/>
          <wp:effectExtent l="0" t="0" r="0" b="0"/>
          <wp:wrapNone/>
          <wp:docPr id="1645087716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694583" name="Bilde 18166945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0" cy="156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7D"/>
    <w:rsid w:val="0000587D"/>
    <w:rsid w:val="00016819"/>
    <w:rsid w:val="00051354"/>
    <w:rsid w:val="000727E1"/>
    <w:rsid w:val="00080893"/>
    <w:rsid w:val="000A17AA"/>
    <w:rsid w:val="000C5F78"/>
    <w:rsid w:val="00135A01"/>
    <w:rsid w:val="00145BFD"/>
    <w:rsid w:val="00160044"/>
    <w:rsid w:val="00163006"/>
    <w:rsid w:val="001765A9"/>
    <w:rsid w:val="001A0A76"/>
    <w:rsid w:val="001B4641"/>
    <w:rsid w:val="001E0E77"/>
    <w:rsid w:val="00220C9D"/>
    <w:rsid w:val="002423FE"/>
    <w:rsid w:val="00263464"/>
    <w:rsid w:val="002D08B5"/>
    <w:rsid w:val="003564C0"/>
    <w:rsid w:val="003872D6"/>
    <w:rsid w:val="003B3E15"/>
    <w:rsid w:val="003C475B"/>
    <w:rsid w:val="00462275"/>
    <w:rsid w:val="004D13E9"/>
    <w:rsid w:val="00507D70"/>
    <w:rsid w:val="005420AA"/>
    <w:rsid w:val="00571985"/>
    <w:rsid w:val="00592ED3"/>
    <w:rsid w:val="005A5097"/>
    <w:rsid w:val="005E260B"/>
    <w:rsid w:val="0060222A"/>
    <w:rsid w:val="00613AEA"/>
    <w:rsid w:val="00644418"/>
    <w:rsid w:val="0064743B"/>
    <w:rsid w:val="00651B04"/>
    <w:rsid w:val="0066330F"/>
    <w:rsid w:val="00694216"/>
    <w:rsid w:val="00730F0B"/>
    <w:rsid w:val="007372FE"/>
    <w:rsid w:val="007F6E61"/>
    <w:rsid w:val="00813CDF"/>
    <w:rsid w:val="008651D5"/>
    <w:rsid w:val="008712EA"/>
    <w:rsid w:val="00890D89"/>
    <w:rsid w:val="00891FAC"/>
    <w:rsid w:val="00955592"/>
    <w:rsid w:val="00987761"/>
    <w:rsid w:val="009E406F"/>
    <w:rsid w:val="00A0246A"/>
    <w:rsid w:val="00A053BC"/>
    <w:rsid w:val="00A32422"/>
    <w:rsid w:val="00A924C3"/>
    <w:rsid w:val="00AF029B"/>
    <w:rsid w:val="00AF4445"/>
    <w:rsid w:val="00B14DF0"/>
    <w:rsid w:val="00B2296F"/>
    <w:rsid w:val="00B51A42"/>
    <w:rsid w:val="00BB5040"/>
    <w:rsid w:val="00BC3D36"/>
    <w:rsid w:val="00BE323B"/>
    <w:rsid w:val="00CC4F07"/>
    <w:rsid w:val="00D91C5D"/>
    <w:rsid w:val="00DE11E6"/>
    <w:rsid w:val="00DE4485"/>
    <w:rsid w:val="00E32512"/>
    <w:rsid w:val="00E40FD1"/>
    <w:rsid w:val="00E60CC8"/>
    <w:rsid w:val="00E64D08"/>
    <w:rsid w:val="00E8004A"/>
    <w:rsid w:val="00E87028"/>
    <w:rsid w:val="00EA0A5B"/>
    <w:rsid w:val="00EE585D"/>
    <w:rsid w:val="00F12EDA"/>
    <w:rsid w:val="00FC4A3B"/>
    <w:rsid w:val="00FD1ACA"/>
    <w:rsid w:val="019BEE20"/>
    <w:rsid w:val="0268B6A2"/>
    <w:rsid w:val="03DFF9B0"/>
    <w:rsid w:val="05CDE50C"/>
    <w:rsid w:val="090930AA"/>
    <w:rsid w:val="09D5D6C0"/>
    <w:rsid w:val="0C8DD32C"/>
    <w:rsid w:val="12140110"/>
    <w:rsid w:val="151BC0C2"/>
    <w:rsid w:val="15F29088"/>
    <w:rsid w:val="1607E502"/>
    <w:rsid w:val="161819E2"/>
    <w:rsid w:val="170CA32A"/>
    <w:rsid w:val="17B0A31E"/>
    <w:rsid w:val="1A5490D1"/>
    <w:rsid w:val="1AD21762"/>
    <w:rsid w:val="1C8DE42D"/>
    <w:rsid w:val="2057B63E"/>
    <w:rsid w:val="2640C8AF"/>
    <w:rsid w:val="280D338D"/>
    <w:rsid w:val="2B05A2CB"/>
    <w:rsid w:val="2B83BA83"/>
    <w:rsid w:val="2D079CBB"/>
    <w:rsid w:val="2DA33241"/>
    <w:rsid w:val="2DD6A259"/>
    <w:rsid w:val="2EFF5D56"/>
    <w:rsid w:val="2F2C23D0"/>
    <w:rsid w:val="362E115C"/>
    <w:rsid w:val="366F3997"/>
    <w:rsid w:val="38731A2A"/>
    <w:rsid w:val="39B6F3E7"/>
    <w:rsid w:val="3B7A3963"/>
    <w:rsid w:val="422F6E8E"/>
    <w:rsid w:val="43575451"/>
    <w:rsid w:val="439C5148"/>
    <w:rsid w:val="4A1A40DB"/>
    <w:rsid w:val="4A3372B8"/>
    <w:rsid w:val="4DA5A7C6"/>
    <w:rsid w:val="4FAB8EF9"/>
    <w:rsid w:val="51D1B5E0"/>
    <w:rsid w:val="5398692C"/>
    <w:rsid w:val="54DF4B52"/>
    <w:rsid w:val="55458138"/>
    <w:rsid w:val="5682446A"/>
    <w:rsid w:val="5A1F8E7C"/>
    <w:rsid w:val="5B23D8A9"/>
    <w:rsid w:val="5B70AF87"/>
    <w:rsid w:val="60D6B79D"/>
    <w:rsid w:val="60EF3615"/>
    <w:rsid w:val="6599C36B"/>
    <w:rsid w:val="65F63DEB"/>
    <w:rsid w:val="660A47AF"/>
    <w:rsid w:val="67A2444A"/>
    <w:rsid w:val="6FD3A667"/>
    <w:rsid w:val="7126D324"/>
    <w:rsid w:val="76E1140F"/>
    <w:rsid w:val="79150418"/>
    <w:rsid w:val="7A6E548C"/>
    <w:rsid w:val="7B0DC683"/>
    <w:rsid w:val="7DF39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825D28"/>
  <w15:chartTrackingRefBased/>
  <w15:docId w15:val="{054E4CFB-6AF9-4659-BE01-F9BFB5B5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D36"/>
    <w:pPr>
      <w:spacing w:after="280" w:line="280" w:lineRule="exact"/>
      <w:ind w:left="284"/>
      <w:contextualSpacing/>
    </w:pPr>
    <w:rPr>
      <w:rFonts w:ascii="Arial" w:hAnsi="Arial"/>
      <w:sz w:val="21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1ACA"/>
    <w:pPr>
      <w:keepNext/>
      <w:keepLines/>
      <w:spacing w:before="1520"/>
      <w:outlineLvl w:val="0"/>
    </w:pPr>
    <w:rPr>
      <w:rFonts w:ascii="Georgia" w:eastAsiaTheme="majorEastAsia" w:hAnsi="Georgia" w:cstheme="majorBidi"/>
      <w:sz w:val="32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C3D36"/>
    <w:pPr>
      <w:spacing w:before="160" w:after="80"/>
      <w:outlineLvl w:val="1"/>
    </w:pPr>
    <w:rPr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D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D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ACA"/>
    <w:rPr>
      <w:rFonts w:ascii="Georgia" w:eastAsiaTheme="majorEastAsia" w:hAnsi="Georgia" w:cstheme="majorBidi"/>
      <w:sz w:val="32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C3D36"/>
    <w:rPr>
      <w:rFonts w:ascii="Georgia" w:eastAsiaTheme="majorEastAsia" w:hAnsi="Georgia" w:cstheme="majorBidi"/>
      <w:sz w:val="28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D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D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D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D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D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D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D08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D08"/>
    <w:pPr>
      <w:numPr>
        <w:ilvl w:val="1"/>
      </w:numPr>
      <w:ind w:left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4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D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D08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E64D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D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D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D0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1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C5D"/>
  </w:style>
  <w:style w:type="paragraph" w:styleId="Footer">
    <w:name w:val="footer"/>
    <w:basedOn w:val="Normal"/>
    <w:link w:val="FooterChar"/>
    <w:uiPriority w:val="99"/>
    <w:unhideWhenUsed/>
    <w:rsid w:val="00E32512"/>
    <w:pPr>
      <w:tabs>
        <w:tab w:val="center" w:pos="4536"/>
        <w:tab w:val="right" w:pos="9072"/>
      </w:tabs>
      <w:spacing w:after="0" w:line="200" w:lineRule="exact"/>
    </w:pPr>
    <w:rPr>
      <w:sz w:val="17"/>
    </w:rPr>
  </w:style>
  <w:style w:type="character" w:customStyle="1" w:styleId="FooterChar">
    <w:name w:val="Footer Char"/>
    <w:basedOn w:val="DefaultParagraphFont"/>
    <w:link w:val="Footer"/>
    <w:uiPriority w:val="99"/>
    <w:rsid w:val="00E32512"/>
    <w:rPr>
      <w:rFonts w:ascii="Arial" w:hAnsi="Arial"/>
      <w:sz w:val="17"/>
      <w:lang w:val="en-GB"/>
    </w:rPr>
  </w:style>
  <w:style w:type="paragraph" w:customStyle="1" w:styleId="Mellomtittel">
    <w:name w:val="Mellomtittel"/>
    <w:basedOn w:val="Normal"/>
    <w:next w:val="Normal"/>
    <w:qFormat/>
    <w:rsid w:val="00DE11E6"/>
    <w:pPr>
      <w:spacing w:before="280" w:after="0"/>
    </w:pPr>
    <w:rPr>
      <w:b/>
    </w:rPr>
  </w:style>
  <w:style w:type="table" w:styleId="TableGrid">
    <w:name w:val="Table Grid"/>
    <w:basedOn w:val="TableNormal"/>
    <w:uiPriority w:val="39"/>
    <w:rsid w:val="005A5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vn">
    <w:name w:val="Navn"/>
    <w:basedOn w:val="Normal"/>
    <w:qFormat/>
    <w:rsid w:val="004D13E9"/>
    <w:pPr>
      <w:spacing w:before="560"/>
      <w:contextualSpacing w:val="0"/>
    </w:pPr>
    <w:rPr>
      <w:lang w:val="nb-NO"/>
    </w:rPr>
  </w:style>
  <w:style w:type="character" w:styleId="PlaceholderText">
    <w:name w:val="Placeholder Text"/>
    <w:basedOn w:val="DefaultParagraphFont"/>
    <w:uiPriority w:val="99"/>
    <w:semiHidden/>
    <w:rsid w:val="00DE4485"/>
    <w:rPr>
      <w:color w:val="666666"/>
    </w:rPr>
  </w:style>
  <w:style w:type="paragraph" w:styleId="Caption">
    <w:name w:val="caption"/>
    <w:basedOn w:val="Normal"/>
    <w:next w:val="Normal"/>
    <w:unhideWhenUsed/>
    <w:qFormat/>
    <w:rsid w:val="007372F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NormalSide1">
    <w:name w:val="Normal Side 1"/>
    <w:basedOn w:val="Normal"/>
    <w:qFormat/>
    <w:rsid w:val="007372FE"/>
    <w:pPr>
      <w:spacing w:after="0" w:line="250" w:lineRule="exact"/>
      <w:ind w:left="0" w:right="3119"/>
      <w:contextualSpacing w:val="0"/>
    </w:pPr>
    <w:rPr>
      <w:noProof/>
      <w:kern w:val="0"/>
      <w:sz w:val="20"/>
      <w:szCs w:val="22"/>
      <w14:ligatures w14:val="none"/>
    </w:rPr>
  </w:style>
  <w:style w:type="character" w:styleId="Hyperlink">
    <w:name w:val="Hyperlink"/>
    <w:basedOn w:val="DefaultParagraphFont"/>
    <w:rsid w:val="00BE323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08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pirprofesjon.no/loenn-og-arbeidsvilkaar/lokale-loennsforhandlinger-i-tariffomraade-ka/informasjon-om-lokale-forhandlinger-i-fellesraad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nHafsaas\OneDrive%20-%20SPIR\Spirs%20sekretariat%20-%203%20L&#248;nn%20og%20tariff%20Spir\310%20Stat\Tariff%202025\Lokale%20forhandlinger%20tariffoppgj&#248;ret%202024\Kravskjema%20Spir%2020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b8deb4-f21d-4de0-88f7-8e0ae0283bc9">
      <Terms xmlns="http://schemas.microsoft.com/office/infopath/2007/PartnerControls"/>
    </lcf76f155ced4ddcb4097134ff3c332f>
    <TaxCatchAll xmlns="a14465bc-7813-48c7-ba7e-845a7442b33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D1C024468AC499E0F5AC6A2684219" ma:contentTypeVersion="13" ma:contentTypeDescription="Opprett et nytt dokument." ma:contentTypeScope="" ma:versionID="7a215be6594271fd8a3647f96feb7104">
  <xsd:schema xmlns:xsd="http://www.w3.org/2001/XMLSchema" xmlns:xs="http://www.w3.org/2001/XMLSchema" xmlns:p="http://schemas.microsoft.com/office/2006/metadata/properties" xmlns:ns2="00b8deb4-f21d-4de0-88f7-8e0ae0283bc9" xmlns:ns3="a14465bc-7813-48c7-ba7e-845a7442b334" targetNamespace="http://schemas.microsoft.com/office/2006/metadata/properties" ma:root="true" ma:fieldsID="f90eff0af1f4c410e3da7c4a24c27635" ns2:_="" ns3:_="">
    <xsd:import namespace="00b8deb4-f21d-4de0-88f7-8e0ae0283bc9"/>
    <xsd:import namespace="a14465bc-7813-48c7-ba7e-845a7442b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8deb4-f21d-4de0-88f7-8e0ae0283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f4649b68-1fe0-4ed4-a49f-10fe11e75c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465bc-7813-48c7-ba7e-845a7442b3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5aef72-0ba9-4c22-853a-786e298f6db7}" ma:internalName="TaxCatchAll" ma:showField="CatchAllData" ma:web="a14465bc-7813-48c7-ba7e-845a7442b3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3FC08-4DB7-4E1D-9817-BE0FA25C2355}">
  <ds:schemaRefs>
    <ds:schemaRef ds:uri="http://schemas.microsoft.com/office/2006/metadata/properties"/>
    <ds:schemaRef ds:uri="http://schemas.microsoft.com/office/infopath/2007/PartnerControls"/>
    <ds:schemaRef ds:uri="00b8deb4-f21d-4de0-88f7-8e0ae0283bc9"/>
    <ds:schemaRef ds:uri="a14465bc-7813-48c7-ba7e-845a7442b334"/>
  </ds:schemaRefs>
</ds:datastoreItem>
</file>

<file path=customXml/itemProps2.xml><?xml version="1.0" encoding="utf-8"?>
<ds:datastoreItem xmlns:ds="http://schemas.openxmlformats.org/officeDocument/2006/customXml" ds:itemID="{4407D59F-0CF7-40D7-B68A-B900138600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D0C0A1-E5D5-4D4A-8826-5470A553A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8deb4-f21d-4de0-88f7-8e0ae0283bc9"/>
    <ds:schemaRef ds:uri="a14465bc-7813-48c7-ba7e-845a7442b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4C69E0-9988-4923-8997-E782F6C06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Kravskjema Spir 2024.dotx</Template>
  <TotalTime>1</TotalTime>
  <Pages>1</Pages>
  <Words>167</Words>
  <Characters>954</Characters>
  <Application>Microsoft Office Word</Application>
  <DocSecurity>4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 Hafsaas</dc:creator>
  <cp:keywords/>
  <dc:description/>
  <cp:lastModifiedBy>Eldbjørg Leinebø Ekre</cp:lastModifiedBy>
  <cp:revision>22</cp:revision>
  <dcterms:created xsi:type="dcterms:W3CDTF">2026-08-14T17:24:00Z</dcterms:created>
  <dcterms:modified xsi:type="dcterms:W3CDTF">2026-08-26T08:26:00Z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0x010100513D1C024468AC499E0F5AC6A2684219</vt:lpwstr>
  </property>
  <property fmtid="{D5CDD505-2E9C-101B-9397-08002B2CF9AE}" pid="3" name="MediaServiceImageTags">
    <vt:lpwstr/>
  </property>
</Properties>
</file>