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B3E" w14:textId="77777777" w:rsidR="00DE11E6" w:rsidRDefault="00DE11E6" w:rsidP="00DE11E6"/>
    <w:p w14:paraId="1C44DE61" w14:textId="77777777" w:rsidR="00BE323B" w:rsidRDefault="00BE323B" w:rsidP="00DE11E6"/>
    <w:p w14:paraId="1913F573" w14:textId="77777777" w:rsidR="00BE323B" w:rsidRDefault="00BE323B" w:rsidP="00DE11E6"/>
    <w:p w14:paraId="2DBBF7D3" w14:textId="77777777" w:rsidR="00BE323B" w:rsidRDefault="00BE323B" w:rsidP="00DE11E6"/>
    <w:p w14:paraId="1F1F123A" w14:textId="77777777" w:rsidR="00BE323B" w:rsidRPr="00DE11E6" w:rsidRDefault="00BE323B" w:rsidP="00DE11E6"/>
    <w:p w14:paraId="060AF3DF" w14:textId="64498532" w:rsidR="00BE323B" w:rsidRDefault="000A17AA" w:rsidP="00BE323B">
      <w:pPr>
        <w:pStyle w:val="Overskrift2"/>
        <w:rPr>
          <w:szCs w:val="28"/>
          <w:lang w:val="nb-NO"/>
        </w:rPr>
      </w:pPr>
      <w:r w:rsidRPr="00BE323B">
        <w:rPr>
          <w:lang w:val="nb-NO"/>
        </w:rPr>
        <w:br/>
      </w:r>
      <w:r w:rsidR="00BE323B">
        <w:rPr>
          <w:szCs w:val="28"/>
          <w:lang w:val="de-DE"/>
        </w:rPr>
        <w:t>Kravs</w:t>
      </w:r>
      <w:r w:rsidR="00BE323B" w:rsidRPr="00BE323B">
        <w:rPr>
          <w:szCs w:val="28"/>
          <w:lang w:val="nb-NO"/>
        </w:rPr>
        <w:t xml:space="preserve">kjema for individuelt lønnsopprykk ved lokale </w:t>
      </w:r>
      <w:r w:rsidR="00AF029B">
        <w:rPr>
          <w:szCs w:val="28"/>
          <w:lang w:val="nb-NO"/>
        </w:rPr>
        <w:t>forhandlinger, kapittel 4, pkt. 4</w:t>
      </w:r>
      <w:r w:rsidR="00A0246A">
        <w:rPr>
          <w:szCs w:val="28"/>
          <w:lang w:val="nb-NO"/>
        </w:rPr>
        <w:t>.</w:t>
      </w:r>
      <w:r w:rsidR="00AF029B">
        <w:rPr>
          <w:szCs w:val="28"/>
          <w:lang w:val="nb-NO"/>
        </w:rPr>
        <w:t>1</w:t>
      </w:r>
    </w:p>
    <w:p w14:paraId="6D3A5959" w14:textId="77777777" w:rsidR="00BE323B" w:rsidRPr="00BE323B" w:rsidRDefault="00BE323B" w:rsidP="00BE323B">
      <w:pPr>
        <w:rPr>
          <w:lang w:val="nb-NO"/>
        </w:rPr>
      </w:pPr>
    </w:p>
    <w:p w14:paraId="72829308" w14:textId="77777777" w:rsidR="00BE323B" w:rsidRPr="00BE323B" w:rsidRDefault="00BE323B" w:rsidP="00BE323B">
      <w:pPr>
        <w:rPr>
          <w:rFonts w:ascii="Georgia" w:hAnsi="Georgia"/>
          <w:lang w:val="nb-NO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6"/>
        <w:gridCol w:w="1571"/>
        <w:gridCol w:w="3572"/>
      </w:tblGrid>
      <w:tr w:rsidR="00BE323B" w14:paraId="40310AD8" w14:textId="77777777" w:rsidTr="00933B44">
        <w:trPr>
          <w:trHeight w:val="210"/>
        </w:trPr>
        <w:tc>
          <w:tcPr>
            <w:tcW w:w="6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F82BC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Navn: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71E46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Fødselsdato:</w:t>
            </w:r>
          </w:p>
        </w:tc>
      </w:tr>
      <w:tr w:rsidR="00BE323B" w14:paraId="1F417D7D" w14:textId="77777777" w:rsidTr="00933B44">
        <w:trPr>
          <w:trHeight w:val="340"/>
        </w:trPr>
        <w:tc>
          <w:tcPr>
            <w:tcW w:w="6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9C8C7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838A2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</w:tr>
      <w:tr w:rsidR="00BE323B" w14:paraId="2B2CE5D2" w14:textId="77777777" w:rsidTr="00933B44">
        <w:trPr>
          <w:trHeight w:val="22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7E7B2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Adresse: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0075D9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Postnr: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5EC09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Sted:</w:t>
            </w:r>
          </w:p>
        </w:tc>
      </w:tr>
      <w:tr w:rsidR="00BE323B" w14:paraId="4FD256BF" w14:textId="77777777" w:rsidTr="00933B44">
        <w:trPr>
          <w:trHeight w:val="34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966E1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CAB6A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8EE15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14:paraId="428EC8EC" w14:textId="77777777" w:rsidTr="00933B44">
        <w:trPr>
          <w:trHeight w:val="227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6C34A" w14:textId="57524D50" w:rsidR="00BE323B" w:rsidRPr="00BE323B" w:rsidRDefault="00051354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Arbeidsplass</w:t>
            </w:r>
            <w:r w:rsidR="00BE323B" w:rsidRPr="00BE323B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323B" w14:paraId="05D09062" w14:textId="77777777" w:rsidTr="00933B44">
        <w:trPr>
          <w:trHeight w:val="339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ED3CE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14:paraId="039F4FAC" w14:textId="77777777" w:rsidTr="00933B44">
        <w:trPr>
          <w:trHeight w:val="22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FAD89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Arbeidsgiver: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12181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E-post:</w:t>
            </w:r>
          </w:p>
        </w:tc>
      </w:tr>
      <w:tr w:rsidR="00BE323B" w14:paraId="55268155" w14:textId="77777777" w:rsidTr="00933B44">
        <w:trPr>
          <w:trHeight w:val="34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02C10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72C98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14:paraId="0DB319DF" w14:textId="77777777" w:rsidTr="00933B44">
        <w:trPr>
          <w:trHeight w:val="22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C89F9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Mobiltelefon: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5E51B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Tlf. arbeid:</w:t>
            </w:r>
          </w:p>
        </w:tc>
      </w:tr>
      <w:tr w:rsidR="00BE323B" w14:paraId="0501D591" w14:textId="77777777" w:rsidTr="00933B44">
        <w:trPr>
          <w:trHeight w:val="34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44A6B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7AC81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326AC32A" w14:textId="77777777" w:rsidR="00BE323B" w:rsidRPr="00A639B8" w:rsidRDefault="00BE323B" w:rsidP="00BE323B">
      <w:pPr>
        <w:rPr>
          <w:rFonts w:ascii="Georgia" w:hAnsi="Georgia"/>
          <w:sz w:val="22"/>
        </w:rPr>
      </w:pPr>
    </w:p>
    <w:p w14:paraId="44CDF188" w14:textId="77777777" w:rsidR="00BE323B" w:rsidRDefault="00BE323B" w:rsidP="00BE323B">
      <w:pPr>
        <w:rPr>
          <w:rFonts w:ascii="Georgia" w:hAnsi="Georgia"/>
          <w:b/>
          <w:bCs/>
          <w:i/>
          <w:iCs/>
          <w:sz w:val="22"/>
        </w:rPr>
      </w:pPr>
      <w:r>
        <w:rPr>
          <w:rFonts w:ascii="Georgia" w:hAnsi="Georgia"/>
          <w:b/>
          <w:bCs/>
          <w:i/>
          <w:iCs/>
          <w:sz w:val="22"/>
        </w:rPr>
        <w:t>Nåværende: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6"/>
        <w:gridCol w:w="2551"/>
        <w:gridCol w:w="2271"/>
        <w:gridCol w:w="2411"/>
      </w:tblGrid>
      <w:tr w:rsidR="00BE323B" w:rsidRPr="00BE323B" w14:paraId="6DF68F14" w14:textId="77777777" w:rsidTr="00BE323B">
        <w:trPr>
          <w:trHeight w:val="227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7CEFE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Stillingskode: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C9EEB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Stillingsbetegnelse:</w:t>
            </w:r>
          </w:p>
        </w:tc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8380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Tittel (hvis annen enn stillingsbetegnelse):</w:t>
            </w:r>
          </w:p>
        </w:tc>
      </w:tr>
      <w:tr w:rsidR="00BE323B" w:rsidRPr="00BE323B" w14:paraId="2F18408C" w14:textId="77777777" w:rsidTr="00BE323B">
        <w:trPr>
          <w:trHeight w:val="34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BDA58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  <w:lang w:val="nb-N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420FB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  <w:lang w:val="nb-NO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2342B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  <w:lang w:val="nb-NO"/>
              </w:rPr>
            </w:pPr>
          </w:p>
        </w:tc>
      </w:tr>
      <w:tr w:rsidR="00BE323B" w:rsidRPr="00BE323B" w14:paraId="6F2B582A" w14:textId="77777777" w:rsidTr="00BE323B">
        <w:trPr>
          <w:trHeight w:val="227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0F60D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Årslønn: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C3D99" w14:textId="7D249081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 xml:space="preserve">Evt. </w:t>
            </w:r>
            <w:r w:rsidR="00A0246A">
              <w:rPr>
                <w:rFonts w:ascii="Georgia" w:hAnsi="Georgia"/>
                <w:b/>
                <w:bCs/>
                <w:sz w:val="20"/>
                <w:szCs w:val="20"/>
              </w:rPr>
              <w:t xml:space="preserve">personlig </w:t>
            </w: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tillegg:</w:t>
            </w:r>
          </w:p>
        </w:tc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3C723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Stillingsandel (%):</w:t>
            </w:r>
          </w:p>
        </w:tc>
      </w:tr>
      <w:tr w:rsidR="00BE323B" w:rsidRPr="00BE323B" w14:paraId="4D9E8B31" w14:textId="77777777" w:rsidTr="00BE323B">
        <w:trPr>
          <w:trHeight w:val="34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223EA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8AE23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D3E5F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:rsidRPr="00BE323B" w14:paraId="0FB6F2C1" w14:textId="77777777" w:rsidTr="00BE323B">
        <w:trPr>
          <w:trHeight w:val="227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EB7FB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Begynte i nåværende stilling (dato):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50894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Ansettelsesforhold: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6DAEC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Siste lønnsopprykk (dato):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982AE" w14:textId="117D9110" w:rsidR="00BE323B" w:rsidRPr="00BE323B" w:rsidRDefault="00051354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Lønns</w:t>
            </w:r>
            <w:r w:rsidR="00462275">
              <w:rPr>
                <w:rFonts w:ascii="Georgia" w:hAnsi="Georgia"/>
                <w:b/>
                <w:bCs/>
                <w:sz w:val="20"/>
                <w:szCs w:val="20"/>
              </w:rPr>
              <w:t>gruppe og ansiennitet</w:t>
            </w:r>
          </w:p>
        </w:tc>
      </w:tr>
      <w:tr w:rsidR="00BE323B" w:rsidRPr="00BE323B" w14:paraId="49E2A53C" w14:textId="77777777" w:rsidTr="00BE323B">
        <w:trPr>
          <w:trHeight w:val="34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B89A9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D1767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  <w:r w:rsidRPr="00BE323B">
              <w:rPr>
                <w:rFonts w:ascii="Georgia" w:hAnsi="Georgia"/>
                <w:sz w:val="20"/>
                <w:szCs w:val="20"/>
              </w:rPr>
              <w:t>Fast:__ Midlertidig:__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77967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913A0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6E9CCE9" w14:textId="77777777" w:rsidR="00BE323B" w:rsidRDefault="00BE323B" w:rsidP="00BE323B">
      <w:pPr>
        <w:pStyle w:val="Bildetekst"/>
        <w:rPr>
          <w:rFonts w:ascii="Georgia" w:hAnsi="Georgia"/>
          <w:sz w:val="22"/>
        </w:rPr>
      </w:pPr>
    </w:p>
    <w:p w14:paraId="0C6058B9" w14:textId="678D9A07" w:rsidR="00BE323B" w:rsidRDefault="00BE323B" w:rsidP="00462275">
      <w:pPr>
        <w:pStyle w:val="Bildetekst"/>
        <w:ind w:left="0"/>
        <w:rPr>
          <w:rFonts w:ascii="Georgia" w:hAnsi="Georgia"/>
          <w:sz w:val="22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8"/>
        <w:gridCol w:w="2408"/>
      </w:tblGrid>
      <w:tr w:rsidR="00BE323B" w:rsidRPr="00BE323B" w14:paraId="6E38451A" w14:textId="77777777" w:rsidTr="00933B44">
        <w:trPr>
          <w:cantSplit/>
          <w:trHeight w:val="22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86BF3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Stillingskode: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232B3" w14:textId="77777777" w:rsidR="00BE323B" w:rsidRPr="00BE323B" w:rsidRDefault="00BE323B" w:rsidP="00BE323B">
            <w:pPr>
              <w:ind w:left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Stillingsbetegnelse: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FECAB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Tittel: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4ED6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Ny årslønn (kr.):</w:t>
            </w:r>
          </w:p>
        </w:tc>
      </w:tr>
      <w:tr w:rsidR="00BE323B" w:rsidRPr="00BE323B" w14:paraId="5C3BFA83" w14:textId="77777777" w:rsidTr="00933B44">
        <w:trPr>
          <w:cantSplit/>
          <w:trHeight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FDCB8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37CCB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784FD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5A085" w14:textId="77777777" w:rsidR="00BE323B" w:rsidRPr="00BE323B" w:rsidRDefault="00BE323B" w:rsidP="00933B44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04065886" w14:textId="77777777" w:rsidR="00BE323B" w:rsidRDefault="00BE323B" w:rsidP="00BE323B">
      <w:pPr>
        <w:rPr>
          <w:sz w:val="20"/>
          <w:szCs w:val="20"/>
        </w:rPr>
      </w:pPr>
    </w:p>
    <w:p w14:paraId="6CA26199" w14:textId="77777777" w:rsidR="00462275" w:rsidRDefault="00462275" w:rsidP="00BE323B">
      <w:pPr>
        <w:rPr>
          <w:sz w:val="20"/>
          <w:szCs w:val="20"/>
        </w:rPr>
      </w:pPr>
    </w:p>
    <w:p w14:paraId="55455803" w14:textId="77777777" w:rsidR="00462275" w:rsidRDefault="00462275" w:rsidP="00BE323B">
      <w:pPr>
        <w:rPr>
          <w:sz w:val="20"/>
          <w:szCs w:val="20"/>
        </w:rPr>
      </w:pPr>
    </w:p>
    <w:p w14:paraId="36554905" w14:textId="77777777" w:rsidR="00462275" w:rsidRDefault="00462275" w:rsidP="00BE323B">
      <w:pPr>
        <w:rPr>
          <w:sz w:val="20"/>
          <w:szCs w:val="20"/>
        </w:rPr>
      </w:pPr>
    </w:p>
    <w:p w14:paraId="0B1DBF67" w14:textId="77777777" w:rsidR="00462275" w:rsidRDefault="00462275" w:rsidP="00BE323B">
      <w:pPr>
        <w:rPr>
          <w:sz w:val="20"/>
          <w:szCs w:val="20"/>
        </w:rPr>
      </w:pPr>
    </w:p>
    <w:p w14:paraId="562CF8B2" w14:textId="77777777" w:rsidR="00462275" w:rsidRDefault="00462275" w:rsidP="00BE323B">
      <w:pPr>
        <w:rPr>
          <w:sz w:val="20"/>
          <w:szCs w:val="20"/>
        </w:rPr>
      </w:pPr>
    </w:p>
    <w:p w14:paraId="6A93EC53" w14:textId="77777777" w:rsidR="00E60CC8" w:rsidRDefault="00E60CC8" w:rsidP="00BE323B">
      <w:pPr>
        <w:rPr>
          <w:sz w:val="20"/>
          <w:szCs w:val="20"/>
        </w:rPr>
      </w:pPr>
    </w:p>
    <w:p w14:paraId="2E6A327C" w14:textId="10E5ABE2" w:rsidR="00080893" w:rsidRDefault="00080893">
      <w:pPr>
        <w:spacing w:after="160" w:line="278" w:lineRule="auto"/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BE323B" w:rsidRPr="00BE323B" w14:paraId="38930CC3" w14:textId="77777777" w:rsidTr="00BE323B">
        <w:trPr>
          <w:trHeight w:val="30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7EB37F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lastRenderedPageBreak/>
              <w:t>Begrunnelse for kravet</w:t>
            </w:r>
          </w:p>
          <w:p w14:paraId="51B8C60F" w14:textId="32ECA53D" w:rsidR="00BE323B" w:rsidRPr="00BE323B" w:rsidRDefault="00BE323B" w:rsidP="00933B44">
            <w:pPr>
              <w:rPr>
                <w:sz w:val="20"/>
                <w:szCs w:val="20"/>
                <w:lang w:val="nb-NO"/>
              </w:rPr>
            </w:pPr>
          </w:p>
        </w:tc>
      </w:tr>
      <w:tr w:rsidR="00BE323B" w:rsidRPr="00BE323B" w14:paraId="2563924B" w14:textId="77777777" w:rsidTr="007F6E61">
        <w:trPr>
          <w:trHeight w:val="754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D611D" w14:textId="77777777" w:rsidR="00BE323B" w:rsidRPr="00BE323B" w:rsidRDefault="00BE323B" w:rsidP="00933B44">
            <w:pPr>
              <w:rPr>
                <w:rFonts w:ascii="Georgia" w:hAnsi="Georgia"/>
                <w:b/>
                <w:bCs/>
                <w:lang w:val="nb-NO"/>
              </w:rPr>
            </w:pPr>
          </w:p>
        </w:tc>
      </w:tr>
    </w:tbl>
    <w:p w14:paraId="77F00B5A" w14:textId="77777777" w:rsidR="00BE323B" w:rsidRPr="00BE323B" w:rsidRDefault="00BE323B" w:rsidP="00BE323B">
      <w:pPr>
        <w:rPr>
          <w:rFonts w:ascii="Georgia" w:hAnsi="Georgia"/>
          <w:szCs w:val="28"/>
          <w:lang w:val="nb-NO"/>
        </w:rPr>
      </w:pPr>
    </w:p>
    <w:p w14:paraId="4EF0802B" w14:textId="77777777" w:rsidR="00BE323B" w:rsidRDefault="00BE323B" w:rsidP="00BE323B">
      <w:pPr>
        <w:rPr>
          <w:rFonts w:ascii="Georgia" w:hAnsi="Georgia"/>
          <w:szCs w:val="28"/>
          <w:lang w:val="nb-NO"/>
        </w:rPr>
      </w:pPr>
    </w:p>
    <w:p w14:paraId="5866363A" w14:textId="77777777" w:rsidR="00BE323B" w:rsidRPr="00BE323B" w:rsidRDefault="00BE323B" w:rsidP="00BE323B">
      <w:pPr>
        <w:rPr>
          <w:rFonts w:ascii="Georgia" w:hAnsi="Georgia"/>
          <w:b/>
          <w:bCs/>
          <w:sz w:val="24"/>
          <w:szCs w:val="28"/>
          <w:lang w:val="nb-NO"/>
        </w:rPr>
      </w:pPr>
      <w:r w:rsidRPr="00BE323B">
        <w:rPr>
          <w:rFonts w:ascii="Georgia" w:hAnsi="Georgia"/>
          <w:b/>
          <w:bCs/>
          <w:sz w:val="24"/>
          <w:szCs w:val="28"/>
          <w:lang w:val="nb-NO"/>
        </w:rPr>
        <w:t>Opplysningene på dette skjema vil bare bli brukt i lønnsforhandlingene.</w:t>
      </w:r>
    </w:p>
    <w:p w14:paraId="643B32CC" w14:textId="77777777" w:rsidR="00BE323B" w:rsidRPr="00BE323B" w:rsidRDefault="00BE323B" w:rsidP="00BE323B">
      <w:pPr>
        <w:rPr>
          <w:rFonts w:ascii="Georgia" w:hAnsi="Georgia"/>
          <w:sz w:val="20"/>
          <w:szCs w:val="20"/>
          <w:lang w:val="nb-NO"/>
        </w:rPr>
      </w:pPr>
    </w:p>
    <w:p w14:paraId="4E18B33F" w14:textId="444075B9" w:rsidR="00DE11E6" w:rsidRDefault="00BE323B" w:rsidP="00DE11E6">
      <w:pPr>
        <w:rPr>
          <w:rFonts w:ascii="Georgia" w:hAnsi="Georgia"/>
          <w:sz w:val="20"/>
          <w:szCs w:val="20"/>
          <w:lang w:val="nb-NO"/>
        </w:rPr>
      </w:pPr>
      <w:r w:rsidRPr="00BE323B">
        <w:rPr>
          <w:rFonts w:ascii="Georgia" w:hAnsi="Georgia"/>
          <w:sz w:val="20"/>
          <w:szCs w:val="20"/>
          <w:lang w:val="nb-NO"/>
        </w:rPr>
        <w:t xml:space="preserve">Send skjemaet til </w:t>
      </w:r>
      <w:r w:rsidR="00E87028">
        <w:rPr>
          <w:rFonts w:ascii="Georgia" w:hAnsi="Georgia"/>
          <w:sz w:val="20"/>
          <w:szCs w:val="20"/>
          <w:lang w:val="nb-NO"/>
        </w:rPr>
        <w:t>den tillitsvalgte som skal forhandle lønn for deg.</w:t>
      </w:r>
    </w:p>
    <w:p w14:paraId="74CC16DA" w14:textId="29D7051B" w:rsidR="00B2296F" w:rsidRPr="00BE323B" w:rsidRDefault="00B2296F" w:rsidP="00DE11E6">
      <w:pPr>
        <w:rPr>
          <w:rFonts w:ascii="Georgia" w:hAnsi="Georgia"/>
          <w:sz w:val="20"/>
          <w:szCs w:val="20"/>
          <w:lang w:val="nb-NO"/>
        </w:rPr>
      </w:pPr>
      <w:r>
        <w:rPr>
          <w:rFonts w:ascii="Georgia" w:hAnsi="Georgia"/>
          <w:sz w:val="20"/>
          <w:szCs w:val="20"/>
          <w:lang w:val="nb-NO"/>
        </w:rPr>
        <w:t xml:space="preserve">Hvis du er usikker på hvem det er, kan du lese om det her: </w:t>
      </w:r>
      <w:r w:rsidR="00080893">
        <w:rPr>
          <w:rFonts w:ascii="Georgia" w:hAnsi="Georgia"/>
          <w:sz w:val="20"/>
          <w:szCs w:val="20"/>
          <w:lang w:val="nb-NO"/>
        </w:rPr>
        <w:br/>
      </w:r>
      <w:hyperlink r:id="rId10" w:history="1">
        <w:r w:rsidR="00080893" w:rsidRPr="000A7E79">
          <w:rPr>
            <w:rStyle w:val="Hyperkobling"/>
            <w:rFonts w:ascii="Georgia" w:hAnsi="Georgia"/>
            <w:sz w:val="20"/>
            <w:szCs w:val="20"/>
            <w:lang w:val="nb-NO"/>
          </w:rPr>
          <w:t>https://spirprofesjon.no/loenn-og-arbeidsvilkaar/lokale-loennsforhandlinger-i-tariffomraade-ka/informasjon-om-lokale-forhandlinger-i-fellesraad/</w:t>
        </w:r>
      </w:hyperlink>
      <w:r w:rsidR="00080893">
        <w:rPr>
          <w:rFonts w:ascii="Georgia" w:hAnsi="Georgia"/>
          <w:sz w:val="20"/>
          <w:szCs w:val="20"/>
          <w:lang w:val="nb-NO"/>
        </w:rPr>
        <w:t xml:space="preserve"> </w:t>
      </w:r>
    </w:p>
    <w:sectPr w:rsidR="00B2296F" w:rsidRPr="00BE323B" w:rsidSect="000A17A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9712" w14:textId="77777777" w:rsidR="008651D5" w:rsidRDefault="008651D5" w:rsidP="00DE11E6">
      <w:r>
        <w:separator/>
      </w:r>
    </w:p>
  </w:endnote>
  <w:endnote w:type="continuationSeparator" w:id="0">
    <w:p w14:paraId="47CAFBC4" w14:textId="77777777" w:rsidR="008651D5" w:rsidRDefault="008651D5" w:rsidP="00DE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9790" w14:textId="261D0C9F" w:rsidR="00BB5040" w:rsidRDefault="00BB5040" w:rsidP="007F6E61">
    <w:pPr>
      <w:pStyle w:val="Bunntekst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A223" w14:textId="77777777" w:rsidR="00E40FD1" w:rsidRPr="00E40FD1" w:rsidRDefault="00E40FD1" w:rsidP="00E40FD1">
    <w:pPr>
      <w:pStyle w:val="Bunnteks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03B9" w14:textId="77777777" w:rsidR="008651D5" w:rsidRDefault="008651D5" w:rsidP="00DE11E6">
      <w:r>
        <w:separator/>
      </w:r>
    </w:p>
  </w:footnote>
  <w:footnote w:type="continuationSeparator" w:id="0">
    <w:p w14:paraId="0C2F2D2B" w14:textId="77777777" w:rsidR="008651D5" w:rsidRDefault="008651D5" w:rsidP="00DE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3025" w14:textId="77777777" w:rsidR="00D91C5D" w:rsidRDefault="00D91C5D" w:rsidP="002D08B5">
    <w:pPr>
      <w:pStyle w:val="Topptekst"/>
    </w:pPr>
  </w:p>
  <w:p w14:paraId="599AB49C" w14:textId="77777777" w:rsidR="002D08B5" w:rsidRDefault="002D08B5" w:rsidP="002D08B5">
    <w:pPr>
      <w:pStyle w:val="Topptekst"/>
    </w:pPr>
  </w:p>
  <w:p w14:paraId="1F0FB537" w14:textId="77777777" w:rsidR="002D08B5" w:rsidRPr="002D08B5" w:rsidRDefault="002D08B5" w:rsidP="002D08B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E968" w14:textId="77777777" w:rsidR="00E40FD1" w:rsidRDefault="00E40FD1">
    <w:pPr>
      <w:pStyle w:val="Topptekst"/>
    </w:pPr>
    <w:r>
      <w:rPr>
        <w:noProof/>
      </w:rPr>
      <w:drawing>
        <wp:anchor distT="0" distB="0" distL="114300" distR="114300" simplePos="0" relativeHeight="251664384" behindDoc="1" locked="1" layoutInCell="1" allowOverlap="1" wp14:anchorId="203C8A9C" wp14:editId="4D9E3672">
          <wp:simplePos x="0" y="0"/>
          <wp:positionH relativeFrom="column">
            <wp:posOffset>-1250579</wp:posOffset>
          </wp:positionH>
          <wp:positionV relativeFrom="page">
            <wp:posOffset>-363855</wp:posOffset>
          </wp:positionV>
          <wp:extent cx="8229600" cy="1566000"/>
          <wp:effectExtent l="0" t="0" r="0" b="0"/>
          <wp:wrapNone/>
          <wp:docPr id="1645087716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694583" name="Bilde 1816694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15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7D"/>
    <w:rsid w:val="0000587D"/>
    <w:rsid w:val="00051354"/>
    <w:rsid w:val="000727E1"/>
    <w:rsid w:val="00080893"/>
    <w:rsid w:val="000A17AA"/>
    <w:rsid w:val="000C5F78"/>
    <w:rsid w:val="00135A01"/>
    <w:rsid w:val="00145BFD"/>
    <w:rsid w:val="00160044"/>
    <w:rsid w:val="00163006"/>
    <w:rsid w:val="001765A9"/>
    <w:rsid w:val="001A0A76"/>
    <w:rsid w:val="001E0E77"/>
    <w:rsid w:val="00220C9D"/>
    <w:rsid w:val="002423FE"/>
    <w:rsid w:val="00263464"/>
    <w:rsid w:val="002D08B5"/>
    <w:rsid w:val="003564C0"/>
    <w:rsid w:val="003872D6"/>
    <w:rsid w:val="003B3E15"/>
    <w:rsid w:val="00462275"/>
    <w:rsid w:val="004D13E9"/>
    <w:rsid w:val="00507D70"/>
    <w:rsid w:val="00592ED3"/>
    <w:rsid w:val="005A5097"/>
    <w:rsid w:val="0060222A"/>
    <w:rsid w:val="00613AEA"/>
    <w:rsid w:val="00644418"/>
    <w:rsid w:val="0064743B"/>
    <w:rsid w:val="00651B04"/>
    <w:rsid w:val="0066330F"/>
    <w:rsid w:val="00694216"/>
    <w:rsid w:val="007372FE"/>
    <w:rsid w:val="007F6E61"/>
    <w:rsid w:val="00813CDF"/>
    <w:rsid w:val="008651D5"/>
    <w:rsid w:val="008712EA"/>
    <w:rsid w:val="00890D89"/>
    <w:rsid w:val="00891FAC"/>
    <w:rsid w:val="00955592"/>
    <w:rsid w:val="00987761"/>
    <w:rsid w:val="009E406F"/>
    <w:rsid w:val="00A0246A"/>
    <w:rsid w:val="00A053BC"/>
    <w:rsid w:val="00A32422"/>
    <w:rsid w:val="00A924C3"/>
    <w:rsid w:val="00AF029B"/>
    <w:rsid w:val="00AF4445"/>
    <w:rsid w:val="00B14DF0"/>
    <w:rsid w:val="00B2296F"/>
    <w:rsid w:val="00B51A42"/>
    <w:rsid w:val="00BB5040"/>
    <w:rsid w:val="00BC3D36"/>
    <w:rsid w:val="00BE323B"/>
    <w:rsid w:val="00CC4F07"/>
    <w:rsid w:val="00D91C5D"/>
    <w:rsid w:val="00DE11E6"/>
    <w:rsid w:val="00DE4485"/>
    <w:rsid w:val="00E32512"/>
    <w:rsid w:val="00E40FD1"/>
    <w:rsid w:val="00E60CC8"/>
    <w:rsid w:val="00E64D08"/>
    <w:rsid w:val="00E87028"/>
    <w:rsid w:val="00EA0A5B"/>
    <w:rsid w:val="00EE585D"/>
    <w:rsid w:val="00F12EDA"/>
    <w:rsid w:val="00FD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25D28"/>
  <w15:chartTrackingRefBased/>
  <w15:docId w15:val="{7C6867E6-DA3B-44E0-A1EF-DFCF1E31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D36"/>
    <w:pPr>
      <w:spacing w:after="280" w:line="280" w:lineRule="exact"/>
      <w:ind w:left="284"/>
      <w:contextualSpacing/>
    </w:pPr>
    <w:rPr>
      <w:rFonts w:ascii="Arial" w:hAnsi="Arial"/>
      <w:sz w:val="21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D1ACA"/>
    <w:pPr>
      <w:keepNext/>
      <w:keepLines/>
      <w:spacing w:before="1520"/>
      <w:outlineLvl w:val="0"/>
    </w:pPr>
    <w:rPr>
      <w:rFonts w:ascii="Georgia" w:eastAsiaTheme="majorEastAsia" w:hAnsi="Georgia" w:cstheme="majorBidi"/>
      <w:sz w:val="32"/>
      <w:szCs w:val="40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BC3D36"/>
    <w:pPr>
      <w:spacing w:before="160" w:after="80"/>
      <w:outlineLvl w:val="1"/>
    </w:pPr>
    <w:rPr>
      <w:sz w:val="28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4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4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1ACA"/>
    <w:rPr>
      <w:rFonts w:ascii="Georgia" w:eastAsiaTheme="majorEastAsia" w:hAnsi="Georgia" w:cstheme="majorBidi"/>
      <w:sz w:val="32"/>
      <w:szCs w:val="40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3D36"/>
    <w:rPr>
      <w:rFonts w:ascii="Georgia" w:eastAsiaTheme="majorEastAsia" w:hAnsi="Georgia" w:cstheme="majorBidi"/>
      <w:sz w:val="28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4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4D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4D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4D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4D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4D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4D08"/>
    <w:rPr>
      <w:rFonts w:eastAsiaTheme="majorEastAsia" w:cstheme="majorBidi"/>
      <w:color w:val="272727" w:themeColor="text1" w:themeTint="D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4D08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6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64D0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64D08"/>
    <w:pPr>
      <w:ind w:left="720"/>
    </w:pPr>
  </w:style>
  <w:style w:type="character" w:styleId="Sterkutheving">
    <w:name w:val="Intense Emphasis"/>
    <w:basedOn w:val="Standardskriftforavsnitt"/>
    <w:uiPriority w:val="21"/>
    <w:qFormat/>
    <w:rsid w:val="00E64D0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4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4D0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64D08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91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1C5D"/>
  </w:style>
  <w:style w:type="paragraph" w:styleId="Bunntekst">
    <w:name w:val="footer"/>
    <w:basedOn w:val="Normal"/>
    <w:link w:val="BunntekstTegn"/>
    <w:uiPriority w:val="99"/>
    <w:unhideWhenUsed/>
    <w:rsid w:val="00E32512"/>
    <w:pPr>
      <w:tabs>
        <w:tab w:val="center" w:pos="4536"/>
        <w:tab w:val="right" w:pos="9072"/>
      </w:tabs>
      <w:spacing w:after="0"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E32512"/>
    <w:rPr>
      <w:rFonts w:ascii="Arial" w:hAnsi="Arial"/>
      <w:sz w:val="17"/>
      <w:lang w:val="en-GB"/>
    </w:rPr>
  </w:style>
  <w:style w:type="paragraph" w:customStyle="1" w:styleId="Mellomtittel">
    <w:name w:val="Mellomtittel"/>
    <w:basedOn w:val="Normal"/>
    <w:next w:val="Normal"/>
    <w:qFormat/>
    <w:rsid w:val="00DE11E6"/>
    <w:pPr>
      <w:spacing w:before="280" w:after="0"/>
    </w:pPr>
    <w:rPr>
      <w:b/>
    </w:rPr>
  </w:style>
  <w:style w:type="table" w:styleId="Tabellrutenett">
    <w:name w:val="Table Grid"/>
    <w:basedOn w:val="Vanligtabell"/>
    <w:uiPriority w:val="39"/>
    <w:rsid w:val="005A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n">
    <w:name w:val="Navn"/>
    <w:basedOn w:val="Normal"/>
    <w:qFormat/>
    <w:rsid w:val="004D13E9"/>
    <w:pPr>
      <w:spacing w:before="560"/>
      <w:contextualSpacing w:val="0"/>
    </w:pPr>
    <w:rPr>
      <w:lang w:val="nb-NO"/>
    </w:rPr>
  </w:style>
  <w:style w:type="character" w:styleId="Plassholdertekst">
    <w:name w:val="Placeholder Text"/>
    <w:basedOn w:val="Standardskriftforavsnitt"/>
    <w:uiPriority w:val="99"/>
    <w:semiHidden/>
    <w:rsid w:val="00DE4485"/>
    <w:rPr>
      <w:color w:val="666666"/>
    </w:rPr>
  </w:style>
  <w:style w:type="paragraph" w:styleId="Bildetekst">
    <w:name w:val="caption"/>
    <w:basedOn w:val="Normal"/>
    <w:next w:val="Normal"/>
    <w:unhideWhenUsed/>
    <w:qFormat/>
    <w:rsid w:val="007372F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Side1">
    <w:name w:val="Normal Side 1"/>
    <w:basedOn w:val="Normal"/>
    <w:qFormat/>
    <w:rsid w:val="007372FE"/>
    <w:pPr>
      <w:spacing w:after="0" w:line="250" w:lineRule="exact"/>
      <w:ind w:left="0" w:right="3119"/>
      <w:contextualSpacing w:val="0"/>
    </w:pPr>
    <w:rPr>
      <w:noProof/>
      <w:kern w:val="0"/>
      <w:sz w:val="20"/>
      <w:szCs w:val="22"/>
      <w14:ligatures w14:val="none"/>
    </w:rPr>
  </w:style>
  <w:style w:type="character" w:styleId="Hyperkobling">
    <w:name w:val="Hyperlink"/>
    <w:basedOn w:val="Standardskriftforavsnitt"/>
    <w:rsid w:val="00BE323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80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pirprofesjon.no/loenn-og-arbeidsvilkaar/lokale-loennsforhandlinger-i-tariffomraade-ka/informasjon-om-lokale-forhandlinger-i-fellesraad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Hafsaas\OneDrive%20-%20SPIR\Spirs%20sekretariat%20-%203%20L&#248;nn%20og%20tariff%20Spir\310%20Stat\Tariff%202025\Lokale%20forhandlinger%20tariffoppgj&#248;ret%202024\Kravskjema%20Spir%2020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8deb4-f21d-4de0-88f7-8e0ae0283bc9">
      <Terms xmlns="http://schemas.microsoft.com/office/infopath/2007/PartnerControls"/>
    </lcf76f155ced4ddcb4097134ff3c332f>
    <TaxCatchAll xmlns="a14465bc-7813-48c7-ba7e-845a7442b33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D1C024468AC499E0F5AC6A2684219" ma:contentTypeVersion="13" ma:contentTypeDescription="Opprett et nytt dokument." ma:contentTypeScope="" ma:versionID="7a215be6594271fd8a3647f96feb7104">
  <xsd:schema xmlns:xsd="http://www.w3.org/2001/XMLSchema" xmlns:xs="http://www.w3.org/2001/XMLSchema" xmlns:p="http://schemas.microsoft.com/office/2006/metadata/properties" xmlns:ns2="00b8deb4-f21d-4de0-88f7-8e0ae0283bc9" xmlns:ns3="a14465bc-7813-48c7-ba7e-845a7442b334" targetNamespace="http://schemas.microsoft.com/office/2006/metadata/properties" ma:root="true" ma:fieldsID="f90eff0af1f4c410e3da7c4a24c27635" ns2:_="" ns3:_="">
    <xsd:import namespace="00b8deb4-f21d-4de0-88f7-8e0ae0283bc9"/>
    <xsd:import namespace="a14465bc-7813-48c7-ba7e-845a7442b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8deb4-f21d-4de0-88f7-8e0ae0283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f4649b68-1fe0-4ed4-a49f-10fe11e75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465bc-7813-48c7-ba7e-845a7442b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5aef72-0ba9-4c22-853a-786e298f6db7}" ma:internalName="TaxCatchAll" ma:showField="CatchAllData" ma:web="a14465bc-7813-48c7-ba7e-845a7442b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7D59F-0CF7-40D7-B68A-B90013860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C69E0-9988-4923-8997-E782F6C06C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3FC08-4DB7-4E1D-9817-BE0FA25C2355}">
  <ds:schemaRefs>
    <ds:schemaRef ds:uri="http://schemas.microsoft.com/office/2006/metadata/properties"/>
    <ds:schemaRef ds:uri="http://schemas.microsoft.com/office/infopath/2007/PartnerControls"/>
    <ds:schemaRef ds:uri="00b8deb4-f21d-4de0-88f7-8e0ae0283bc9"/>
    <ds:schemaRef ds:uri="a14465bc-7813-48c7-ba7e-845a7442b334"/>
  </ds:schemaRefs>
</ds:datastoreItem>
</file>

<file path=customXml/itemProps4.xml><?xml version="1.0" encoding="utf-8"?>
<ds:datastoreItem xmlns:ds="http://schemas.openxmlformats.org/officeDocument/2006/customXml" ds:itemID="{E1D0C0A1-E5D5-4D4A-8826-5470A553A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8deb4-f21d-4de0-88f7-8e0ae0283bc9"/>
    <ds:schemaRef ds:uri="a14465bc-7813-48c7-ba7e-845a7442b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Kravskjema Spir 2024</Template>
  <TotalTime>15</TotalTime>
  <Pages>2</Pages>
  <Words>179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 Hafsaas</dc:creator>
  <cp:keywords/>
  <dc:description/>
  <cp:lastModifiedBy>Anna Grønvik</cp:lastModifiedBy>
  <cp:revision>14</cp:revision>
  <dcterms:created xsi:type="dcterms:W3CDTF">2026-08-14T08:24:00Z</dcterms:created>
  <dcterms:modified xsi:type="dcterms:W3CDTF">2026-08-25T10:44:00Z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0x010100513D1C024468AC499E0F5AC6A2684219</vt:lpwstr>
  </property>
  <property fmtid="{D5CDD505-2E9C-101B-9397-08002B2CF9AE}" pid="3" name="MediaServiceImageTags">
    <vt:lpwstr/>
  </property>
</Properties>
</file>